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EA9" w:rsidRPr="00413212" w:rsidRDefault="00412EA9" w:rsidP="008B074B">
      <w:pPr>
        <w:jc w:val="center"/>
        <w:rPr>
          <w:rFonts w:ascii="Arial" w:hAnsi="Arial" w:cs="Arial"/>
          <w:b/>
          <w:bCs/>
          <w:sz w:val="32"/>
        </w:rPr>
      </w:pPr>
      <w:r w:rsidRPr="00413212">
        <w:rPr>
          <w:rFonts w:ascii="Arial" w:hAnsi="Arial" w:cs="Arial"/>
          <w:b/>
          <w:bCs/>
          <w:sz w:val="32"/>
        </w:rPr>
        <w:t>Zarządzenie nr 1/2018</w:t>
      </w:r>
    </w:p>
    <w:p w:rsidR="00412EA9" w:rsidRPr="00413212" w:rsidRDefault="00412EA9" w:rsidP="008B074B">
      <w:pPr>
        <w:jc w:val="center"/>
        <w:rPr>
          <w:rFonts w:ascii="Arial" w:hAnsi="Arial" w:cs="Arial"/>
          <w:b/>
          <w:bCs/>
          <w:sz w:val="32"/>
        </w:rPr>
      </w:pPr>
      <w:r w:rsidRPr="00413212">
        <w:rPr>
          <w:rFonts w:ascii="Arial" w:hAnsi="Arial" w:cs="Arial"/>
          <w:b/>
          <w:bCs/>
          <w:sz w:val="32"/>
        </w:rPr>
        <w:t>Dyrektora Miejskiego Przedszkola Nr 21 w Częstochowie</w:t>
      </w:r>
    </w:p>
    <w:p w:rsidR="00412EA9" w:rsidRPr="00413212" w:rsidRDefault="00412EA9" w:rsidP="008B074B">
      <w:pPr>
        <w:jc w:val="center"/>
        <w:rPr>
          <w:rFonts w:ascii="Arial" w:hAnsi="Arial" w:cs="Arial"/>
          <w:b/>
          <w:bCs/>
          <w:sz w:val="32"/>
        </w:rPr>
      </w:pPr>
      <w:r w:rsidRPr="00413212">
        <w:rPr>
          <w:rFonts w:ascii="Arial" w:hAnsi="Arial" w:cs="Arial"/>
          <w:b/>
          <w:bCs/>
          <w:sz w:val="32"/>
        </w:rPr>
        <w:t>z dnia 03.01.2018 r.</w:t>
      </w:r>
    </w:p>
    <w:p w:rsidR="00412EA9" w:rsidRPr="00413212" w:rsidRDefault="00412EA9" w:rsidP="008B074B">
      <w:pPr>
        <w:jc w:val="center"/>
        <w:rPr>
          <w:rFonts w:ascii="Arial" w:hAnsi="Arial" w:cs="Arial"/>
          <w:b/>
          <w:bCs/>
          <w:sz w:val="32"/>
        </w:rPr>
      </w:pPr>
    </w:p>
    <w:p w:rsidR="00412EA9" w:rsidRPr="00413212" w:rsidRDefault="00412EA9" w:rsidP="008B074B">
      <w:pPr>
        <w:jc w:val="center"/>
        <w:rPr>
          <w:rFonts w:ascii="Arial" w:hAnsi="Arial" w:cs="Arial"/>
          <w:b/>
          <w:bCs/>
          <w:sz w:val="32"/>
        </w:rPr>
      </w:pPr>
    </w:p>
    <w:p w:rsidR="00412EA9" w:rsidRPr="005B70A4" w:rsidRDefault="00412EA9" w:rsidP="008B074B">
      <w:pPr>
        <w:jc w:val="center"/>
        <w:rPr>
          <w:rFonts w:ascii="Arial" w:hAnsi="Arial" w:cs="Arial"/>
          <w:b/>
        </w:rPr>
      </w:pPr>
      <w:r w:rsidRPr="005B70A4">
        <w:rPr>
          <w:rFonts w:ascii="Arial" w:hAnsi="Arial" w:cs="Arial"/>
          <w:b/>
        </w:rPr>
        <w:t xml:space="preserve">w sprawie </w:t>
      </w:r>
    </w:p>
    <w:p w:rsidR="00412EA9" w:rsidRPr="005B70A4" w:rsidRDefault="00412EA9" w:rsidP="008B074B">
      <w:pPr>
        <w:jc w:val="center"/>
        <w:rPr>
          <w:rFonts w:ascii="Arial" w:hAnsi="Arial" w:cs="Arial"/>
          <w:b/>
        </w:rPr>
      </w:pPr>
      <w:r w:rsidRPr="005B70A4">
        <w:rPr>
          <w:rFonts w:ascii="Arial" w:hAnsi="Arial" w:cs="Arial"/>
          <w:b/>
        </w:rPr>
        <w:t>podwyżki wynagrodzeń pracowników obsługi</w:t>
      </w:r>
    </w:p>
    <w:p w:rsidR="00412EA9" w:rsidRPr="005B70A4" w:rsidRDefault="00412EA9" w:rsidP="008B074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Miejskiego Przedszkola Nr 21</w:t>
      </w:r>
      <w:r w:rsidRPr="005B70A4">
        <w:rPr>
          <w:rFonts w:ascii="Arial" w:hAnsi="Arial" w:cs="Arial"/>
          <w:b/>
        </w:rPr>
        <w:t xml:space="preserve"> w Częstochowie</w:t>
      </w:r>
    </w:p>
    <w:p w:rsidR="00412EA9" w:rsidRPr="005B70A4" w:rsidRDefault="00412EA9" w:rsidP="008B074B">
      <w:pPr>
        <w:jc w:val="center"/>
        <w:rPr>
          <w:rFonts w:ascii="Arial" w:hAnsi="Arial" w:cs="Arial"/>
          <w:b/>
        </w:rPr>
      </w:pPr>
    </w:p>
    <w:p w:rsidR="00412EA9" w:rsidRPr="005B70A4" w:rsidRDefault="00412EA9" w:rsidP="008B074B">
      <w:pPr>
        <w:jc w:val="center"/>
        <w:rPr>
          <w:rFonts w:ascii="Arial" w:hAnsi="Arial" w:cs="Arial"/>
          <w:b/>
        </w:rPr>
      </w:pPr>
    </w:p>
    <w:p w:rsidR="00412EA9" w:rsidRPr="005B70A4" w:rsidRDefault="00412EA9" w:rsidP="008B074B">
      <w:pPr>
        <w:jc w:val="center"/>
        <w:rPr>
          <w:rFonts w:ascii="Arial" w:hAnsi="Arial" w:cs="Arial"/>
          <w:b/>
        </w:rPr>
      </w:pPr>
    </w:p>
    <w:p w:rsidR="00412EA9" w:rsidRPr="005B70A4" w:rsidRDefault="00412EA9" w:rsidP="008B074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70A4">
        <w:rPr>
          <w:rFonts w:ascii="Arial" w:hAnsi="Arial" w:cs="Arial"/>
          <w:sz w:val="24"/>
          <w:szCs w:val="24"/>
        </w:rPr>
        <w:t>Na podstawie:</w:t>
      </w:r>
    </w:p>
    <w:p w:rsidR="00412EA9" w:rsidRPr="005B70A4" w:rsidRDefault="00412EA9" w:rsidP="008B074B">
      <w:pPr>
        <w:pStyle w:val="Standardowy1"/>
        <w:numPr>
          <w:ilvl w:val="0"/>
          <w:numId w:val="1"/>
        </w:numPr>
        <w:tabs>
          <w:tab w:val="clear" w:pos="360"/>
          <w:tab w:val="left" w:pos="142"/>
        </w:tabs>
        <w:ind w:left="284" w:hanging="284"/>
        <w:jc w:val="both"/>
        <w:rPr>
          <w:rFonts w:ascii="Arial" w:hAnsi="Arial" w:cs="Arial"/>
        </w:rPr>
      </w:pPr>
      <w:r w:rsidRPr="005B70A4">
        <w:rPr>
          <w:rFonts w:ascii="Arial" w:hAnsi="Arial" w:cs="Arial"/>
        </w:rPr>
        <w:t>Ustawy z 21 listopada 2008 r. o pracownikach samorządowych (Dz. U. z 2016 r., poz. 902),</w:t>
      </w:r>
    </w:p>
    <w:p w:rsidR="00412EA9" w:rsidRPr="005B70A4" w:rsidRDefault="00412EA9" w:rsidP="008B074B">
      <w:pPr>
        <w:pStyle w:val="Standardowy1"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rFonts w:ascii="Arial" w:hAnsi="Arial" w:cs="Arial"/>
          <w:b/>
        </w:rPr>
      </w:pPr>
      <w:r w:rsidRPr="005B70A4">
        <w:rPr>
          <w:rFonts w:ascii="Arial" w:hAnsi="Arial" w:cs="Arial"/>
        </w:rPr>
        <w:t>Rozporządzenia Rady Ministrów z dnia 18 marca 2009 r. w sprawie wynagradzania pracowników samorządowych (Dz. U. z 2009 r. Nr 50, poz. 398 z późn. zm.),</w:t>
      </w:r>
    </w:p>
    <w:p w:rsidR="00412EA9" w:rsidRPr="005B70A4" w:rsidRDefault="00412EA9" w:rsidP="008B074B">
      <w:pPr>
        <w:pStyle w:val="Standardowy2"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rFonts w:ascii="Arial" w:hAnsi="Arial" w:cs="Arial"/>
          <w:b/>
        </w:rPr>
      </w:pPr>
      <w:r w:rsidRPr="005B70A4">
        <w:rPr>
          <w:rFonts w:ascii="Arial" w:hAnsi="Arial" w:cs="Arial"/>
        </w:rPr>
        <w:t xml:space="preserve">Rozporządzenia Rady Ministrów z dnia 29 sierpnia 2017 r. </w:t>
      </w:r>
      <w:r w:rsidRPr="005B70A4">
        <w:rPr>
          <w:rFonts w:ascii="Arial" w:hAnsi="Arial" w:cs="Arial"/>
          <w:lang w:eastAsia="pl-PL"/>
        </w:rPr>
        <w:t>zmieniającego rozporządzenie w sprawie wynagradzania pracowników samorządowych (Dz. U. z 2017 r. poz. 1621)</w:t>
      </w:r>
    </w:p>
    <w:p w:rsidR="00412EA9" w:rsidRPr="005B70A4" w:rsidRDefault="00412EA9" w:rsidP="008B074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70A4">
        <w:rPr>
          <w:rFonts w:ascii="Arial" w:hAnsi="Arial" w:cs="Arial"/>
          <w:sz w:val="24"/>
          <w:szCs w:val="24"/>
        </w:rPr>
        <w:t>oraz zgodnie z Regulaminem wynagradzania Miejskiego Przedszkola nr 21 w Częstochowie pracowników nie będących nauczycielami.</w:t>
      </w:r>
    </w:p>
    <w:p w:rsidR="00412EA9" w:rsidRPr="005B70A4" w:rsidRDefault="00412EA9" w:rsidP="008B074B">
      <w:pPr>
        <w:rPr>
          <w:rFonts w:ascii="Arial" w:hAnsi="Arial" w:cs="Arial"/>
        </w:rPr>
      </w:pPr>
    </w:p>
    <w:p w:rsidR="00412EA9" w:rsidRPr="005B70A4" w:rsidRDefault="00412EA9" w:rsidP="008B074B">
      <w:pPr>
        <w:jc w:val="center"/>
        <w:rPr>
          <w:rFonts w:ascii="Arial" w:hAnsi="Arial" w:cs="Arial"/>
        </w:rPr>
      </w:pPr>
    </w:p>
    <w:p w:rsidR="00412EA9" w:rsidRPr="005B70A4" w:rsidRDefault="00412EA9" w:rsidP="008B074B">
      <w:pPr>
        <w:jc w:val="center"/>
        <w:rPr>
          <w:rFonts w:ascii="Arial" w:hAnsi="Arial" w:cs="Arial"/>
        </w:rPr>
      </w:pPr>
    </w:p>
    <w:p w:rsidR="00412EA9" w:rsidRPr="005B70A4" w:rsidRDefault="00412EA9" w:rsidP="008B074B">
      <w:pPr>
        <w:jc w:val="center"/>
        <w:rPr>
          <w:rFonts w:ascii="Arial" w:hAnsi="Arial" w:cs="Arial"/>
          <w:b/>
        </w:rPr>
      </w:pPr>
      <w:r w:rsidRPr="005B70A4">
        <w:rPr>
          <w:rFonts w:ascii="Arial" w:hAnsi="Arial" w:cs="Arial"/>
          <w:b/>
        </w:rPr>
        <w:t>ustalam</w:t>
      </w:r>
    </w:p>
    <w:p w:rsidR="00412EA9" w:rsidRPr="005B70A4" w:rsidRDefault="00412EA9" w:rsidP="008B074B">
      <w:pPr>
        <w:jc w:val="center"/>
        <w:rPr>
          <w:rFonts w:ascii="Arial" w:hAnsi="Arial" w:cs="Arial"/>
        </w:rPr>
      </w:pPr>
    </w:p>
    <w:p w:rsidR="00412EA9" w:rsidRPr="005B70A4" w:rsidRDefault="00412EA9" w:rsidP="008B074B">
      <w:pPr>
        <w:jc w:val="both"/>
        <w:rPr>
          <w:rFonts w:ascii="Arial" w:hAnsi="Arial" w:cs="Arial"/>
        </w:rPr>
      </w:pPr>
      <w:r w:rsidRPr="005B70A4">
        <w:rPr>
          <w:rFonts w:ascii="Arial" w:hAnsi="Arial" w:cs="Arial"/>
        </w:rPr>
        <w:t>nowe stawki wynagrodzenia zasadniczego dla pracowników obsługi od 01.01.2018 r.</w:t>
      </w:r>
    </w:p>
    <w:p w:rsidR="00412EA9" w:rsidRPr="005B70A4" w:rsidRDefault="00412EA9" w:rsidP="008B074B">
      <w:pPr>
        <w:jc w:val="both"/>
        <w:rPr>
          <w:rFonts w:ascii="Arial" w:hAnsi="Arial" w:cs="Arial"/>
        </w:rPr>
      </w:pPr>
    </w:p>
    <w:p w:rsidR="00412EA9" w:rsidRPr="005B70A4" w:rsidRDefault="00412EA9" w:rsidP="008B074B">
      <w:pPr>
        <w:jc w:val="both"/>
        <w:rPr>
          <w:rFonts w:ascii="Arial" w:hAnsi="Arial" w:cs="Arial"/>
        </w:rPr>
      </w:pPr>
    </w:p>
    <w:p w:rsidR="00412EA9" w:rsidRPr="005B70A4" w:rsidRDefault="00412EA9" w:rsidP="008B074B">
      <w:pPr>
        <w:ind w:left="360"/>
        <w:jc w:val="center"/>
        <w:rPr>
          <w:rFonts w:ascii="Arial" w:hAnsi="Arial" w:cs="Arial"/>
          <w:b/>
        </w:rPr>
      </w:pPr>
      <w:r w:rsidRPr="005B70A4">
        <w:rPr>
          <w:rFonts w:ascii="Arial" w:hAnsi="Arial" w:cs="Arial"/>
          <w:b/>
        </w:rPr>
        <w:t>§ 1</w:t>
      </w:r>
    </w:p>
    <w:p w:rsidR="00412EA9" w:rsidRPr="005B70A4" w:rsidRDefault="00412EA9" w:rsidP="008B074B">
      <w:pPr>
        <w:ind w:left="360"/>
        <w:jc w:val="both"/>
        <w:rPr>
          <w:rFonts w:ascii="Arial" w:hAnsi="Arial" w:cs="Arial"/>
        </w:rPr>
      </w:pPr>
    </w:p>
    <w:p w:rsidR="00412EA9" w:rsidRPr="005B70A4" w:rsidRDefault="00412EA9" w:rsidP="008B074B">
      <w:pPr>
        <w:pStyle w:val="Default"/>
        <w:rPr>
          <w:rFonts w:ascii="Arial" w:hAnsi="Arial" w:cs="Arial"/>
        </w:rPr>
      </w:pPr>
      <w:r w:rsidRPr="005B70A4">
        <w:rPr>
          <w:rFonts w:ascii="Arial" w:hAnsi="Arial" w:cs="Arial"/>
        </w:rPr>
        <w:t xml:space="preserve">Zarządzenie wchodzi w życie z mocą obowiązywania od 1 stycznia 2018r. </w:t>
      </w:r>
    </w:p>
    <w:p w:rsidR="00412EA9" w:rsidRDefault="00412EA9" w:rsidP="008B074B">
      <w:pPr>
        <w:jc w:val="both"/>
      </w:pPr>
    </w:p>
    <w:p w:rsidR="00412EA9" w:rsidRDefault="00412EA9" w:rsidP="008B074B">
      <w:pPr>
        <w:jc w:val="both"/>
      </w:pPr>
    </w:p>
    <w:p w:rsidR="00412EA9" w:rsidRDefault="00412EA9" w:rsidP="008B074B">
      <w:pPr>
        <w:jc w:val="both"/>
      </w:pPr>
    </w:p>
    <w:p w:rsidR="00412EA9" w:rsidRPr="005B70A4" w:rsidRDefault="00412EA9" w:rsidP="008B074B">
      <w:pPr>
        <w:jc w:val="both"/>
        <w:rPr>
          <w:rFonts w:ascii="Arial" w:hAnsi="Arial" w:cs="Arial"/>
        </w:rPr>
      </w:pPr>
    </w:p>
    <w:p w:rsidR="00412EA9" w:rsidRPr="005B70A4" w:rsidRDefault="00412EA9" w:rsidP="005B70A4">
      <w:pPr>
        <w:ind w:left="4248"/>
        <w:jc w:val="both"/>
        <w:rPr>
          <w:rFonts w:ascii="Arial" w:hAnsi="Arial" w:cs="Arial"/>
        </w:rPr>
      </w:pPr>
      <w:r w:rsidRPr="005B70A4">
        <w:rPr>
          <w:rFonts w:ascii="Arial" w:hAnsi="Arial" w:cs="Arial"/>
        </w:rPr>
        <w:t>(-) mgr Katarzyna Majewska</w:t>
      </w:r>
    </w:p>
    <w:p w:rsidR="00412EA9" w:rsidRPr="005B70A4" w:rsidRDefault="00412EA9" w:rsidP="005B70A4">
      <w:pPr>
        <w:ind w:left="4248"/>
        <w:jc w:val="both"/>
        <w:rPr>
          <w:rFonts w:ascii="Arial" w:hAnsi="Arial" w:cs="Arial"/>
        </w:rPr>
      </w:pPr>
      <w:r w:rsidRPr="005B70A4">
        <w:rPr>
          <w:rFonts w:ascii="Arial" w:hAnsi="Arial" w:cs="Arial"/>
        </w:rPr>
        <w:t>Dyrektor Miejskiego Przedszkola Nr 21</w:t>
      </w:r>
    </w:p>
    <w:p w:rsidR="00412EA9" w:rsidRPr="005B70A4" w:rsidRDefault="00412EA9" w:rsidP="005B70A4">
      <w:pPr>
        <w:ind w:left="4248"/>
        <w:jc w:val="both"/>
        <w:rPr>
          <w:rFonts w:ascii="Arial" w:hAnsi="Arial" w:cs="Arial"/>
        </w:rPr>
      </w:pPr>
      <w:r w:rsidRPr="005B70A4">
        <w:rPr>
          <w:rFonts w:ascii="Arial" w:hAnsi="Arial" w:cs="Arial"/>
        </w:rPr>
        <w:t>W Częstochowie</w:t>
      </w:r>
    </w:p>
    <w:p w:rsidR="00412EA9" w:rsidRDefault="00412EA9" w:rsidP="008B074B">
      <w:pPr>
        <w:jc w:val="both"/>
      </w:pPr>
    </w:p>
    <w:p w:rsidR="00412EA9" w:rsidRDefault="00412EA9" w:rsidP="008B074B">
      <w:pPr>
        <w:jc w:val="both"/>
      </w:pPr>
    </w:p>
    <w:p w:rsidR="00412EA9" w:rsidRDefault="00412EA9" w:rsidP="008B074B">
      <w:pPr>
        <w:jc w:val="both"/>
      </w:pPr>
    </w:p>
    <w:p w:rsidR="00412EA9" w:rsidRDefault="00412EA9" w:rsidP="008B074B">
      <w:pPr>
        <w:jc w:val="both"/>
      </w:pPr>
    </w:p>
    <w:p w:rsidR="00412EA9" w:rsidRDefault="00412EA9" w:rsidP="008B074B">
      <w:pPr>
        <w:jc w:val="both"/>
      </w:pPr>
    </w:p>
    <w:p w:rsidR="00412EA9" w:rsidRDefault="00412EA9" w:rsidP="008B074B">
      <w:pPr>
        <w:jc w:val="both"/>
      </w:pPr>
    </w:p>
    <w:p w:rsidR="00412EA9" w:rsidRDefault="00412EA9" w:rsidP="008B074B">
      <w:pPr>
        <w:jc w:val="both"/>
      </w:pPr>
    </w:p>
    <w:sectPr w:rsidR="00412EA9" w:rsidSect="00880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8DA12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6DAB8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F3A8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442FF8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D48CD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C36C2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FCD5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4765B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1C8A0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F7A13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094595D"/>
    <w:multiLevelType w:val="multilevel"/>
    <w:tmpl w:val="554CA688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74B"/>
    <w:rsid w:val="00000441"/>
    <w:rsid w:val="00000A14"/>
    <w:rsid w:val="00000B07"/>
    <w:rsid w:val="00000FA5"/>
    <w:rsid w:val="00001837"/>
    <w:rsid w:val="00001C45"/>
    <w:rsid w:val="00001F98"/>
    <w:rsid w:val="0000217D"/>
    <w:rsid w:val="00002247"/>
    <w:rsid w:val="00002478"/>
    <w:rsid w:val="00002D90"/>
    <w:rsid w:val="0000428F"/>
    <w:rsid w:val="00004FDF"/>
    <w:rsid w:val="0000519D"/>
    <w:rsid w:val="00005858"/>
    <w:rsid w:val="000060E1"/>
    <w:rsid w:val="00006636"/>
    <w:rsid w:val="00006642"/>
    <w:rsid w:val="00006979"/>
    <w:rsid w:val="000075D2"/>
    <w:rsid w:val="000077EE"/>
    <w:rsid w:val="00007ECE"/>
    <w:rsid w:val="00007FB6"/>
    <w:rsid w:val="0001028A"/>
    <w:rsid w:val="000107A9"/>
    <w:rsid w:val="00011016"/>
    <w:rsid w:val="0001129F"/>
    <w:rsid w:val="000113E2"/>
    <w:rsid w:val="00011848"/>
    <w:rsid w:val="0001189A"/>
    <w:rsid w:val="00011997"/>
    <w:rsid w:val="00011D93"/>
    <w:rsid w:val="00011E4D"/>
    <w:rsid w:val="00011FAA"/>
    <w:rsid w:val="00011FC0"/>
    <w:rsid w:val="000120F1"/>
    <w:rsid w:val="000126DB"/>
    <w:rsid w:val="00012C3D"/>
    <w:rsid w:val="00012D28"/>
    <w:rsid w:val="00013480"/>
    <w:rsid w:val="0001382A"/>
    <w:rsid w:val="00013C36"/>
    <w:rsid w:val="00014256"/>
    <w:rsid w:val="0001495C"/>
    <w:rsid w:val="00015900"/>
    <w:rsid w:val="00015930"/>
    <w:rsid w:val="00016529"/>
    <w:rsid w:val="000169DB"/>
    <w:rsid w:val="00016B92"/>
    <w:rsid w:val="00017C15"/>
    <w:rsid w:val="00017FC6"/>
    <w:rsid w:val="00020032"/>
    <w:rsid w:val="00020EBE"/>
    <w:rsid w:val="00020F50"/>
    <w:rsid w:val="00021025"/>
    <w:rsid w:val="000210EF"/>
    <w:rsid w:val="000218CE"/>
    <w:rsid w:val="00021F12"/>
    <w:rsid w:val="00021F94"/>
    <w:rsid w:val="000220FE"/>
    <w:rsid w:val="00022D8A"/>
    <w:rsid w:val="0002334E"/>
    <w:rsid w:val="000236A0"/>
    <w:rsid w:val="00023C30"/>
    <w:rsid w:val="000241DD"/>
    <w:rsid w:val="0002446D"/>
    <w:rsid w:val="000246BF"/>
    <w:rsid w:val="00024804"/>
    <w:rsid w:val="00024A4B"/>
    <w:rsid w:val="00024DE7"/>
    <w:rsid w:val="00024E0E"/>
    <w:rsid w:val="00025BE0"/>
    <w:rsid w:val="00025C3C"/>
    <w:rsid w:val="00025D25"/>
    <w:rsid w:val="00025FD1"/>
    <w:rsid w:val="00026074"/>
    <w:rsid w:val="000260E1"/>
    <w:rsid w:val="00026146"/>
    <w:rsid w:val="000270D8"/>
    <w:rsid w:val="0003077C"/>
    <w:rsid w:val="00030A6B"/>
    <w:rsid w:val="00030E6D"/>
    <w:rsid w:val="000311FC"/>
    <w:rsid w:val="00031723"/>
    <w:rsid w:val="00031C99"/>
    <w:rsid w:val="00031FEA"/>
    <w:rsid w:val="00032129"/>
    <w:rsid w:val="00032211"/>
    <w:rsid w:val="00032560"/>
    <w:rsid w:val="000326AB"/>
    <w:rsid w:val="00032828"/>
    <w:rsid w:val="00032BE7"/>
    <w:rsid w:val="000334CB"/>
    <w:rsid w:val="0003352C"/>
    <w:rsid w:val="000335EF"/>
    <w:rsid w:val="0003390C"/>
    <w:rsid w:val="000343DF"/>
    <w:rsid w:val="00034531"/>
    <w:rsid w:val="00034971"/>
    <w:rsid w:val="00035051"/>
    <w:rsid w:val="00035163"/>
    <w:rsid w:val="00035208"/>
    <w:rsid w:val="00035500"/>
    <w:rsid w:val="00035769"/>
    <w:rsid w:val="0003599E"/>
    <w:rsid w:val="00035D46"/>
    <w:rsid w:val="00035EBA"/>
    <w:rsid w:val="0003617F"/>
    <w:rsid w:val="00036970"/>
    <w:rsid w:val="00036E3A"/>
    <w:rsid w:val="00037053"/>
    <w:rsid w:val="0003782D"/>
    <w:rsid w:val="00037A4D"/>
    <w:rsid w:val="000400A1"/>
    <w:rsid w:val="00040356"/>
    <w:rsid w:val="00040F0E"/>
    <w:rsid w:val="0004172C"/>
    <w:rsid w:val="00041BB1"/>
    <w:rsid w:val="00041D07"/>
    <w:rsid w:val="00041E9B"/>
    <w:rsid w:val="00041F17"/>
    <w:rsid w:val="00042598"/>
    <w:rsid w:val="000428C3"/>
    <w:rsid w:val="000430B5"/>
    <w:rsid w:val="00043913"/>
    <w:rsid w:val="000443AF"/>
    <w:rsid w:val="00044A98"/>
    <w:rsid w:val="00044B39"/>
    <w:rsid w:val="00045174"/>
    <w:rsid w:val="0004535C"/>
    <w:rsid w:val="00045764"/>
    <w:rsid w:val="00045A59"/>
    <w:rsid w:val="00046889"/>
    <w:rsid w:val="00046CF4"/>
    <w:rsid w:val="00046DBD"/>
    <w:rsid w:val="0004715C"/>
    <w:rsid w:val="000471E1"/>
    <w:rsid w:val="000475A3"/>
    <w:rsid w:val="00051E23"/>
    <w:rsid w:val="00051F6E"/>
    <w:rsid w:val="00052464"/>
    <w:rsid w:val="00052596"/>
    <w:rsid w:val="00052E6C"/>
    <w:rsid w:val="000534FB"/>
    <w:rsid w:val="00053801"/>
    <w:rsid w:val="000539FA"/>
    <w:rsid w:val="00054760"/>
    <w:rsid w:val="00054A3F"/>
    <w:rsid w:val="00054E02"/>
    <w:rsid w:val="00056230"/>
    <w:rsid w:val="00056234"/>
    <w:rsid w:val="000564B5"/>
    <w:rsid w:val="00056613"/>
    <w:rsid w:val="00056A4E"/>
    <w:rsid w:val="00056B7B"/>
    <w:rsid w:val="00056D3E"/>
    <w:rsid w:val="00057010"/>
    <w:rsid w:val="000573A4"/>
    <w:rsid w:val="000579F2"/>
    <w:rsid w:val="00057AC5"/>
    <w:rsid w:val="000601F8"/>
    <w:rsid w:val="00060331"/>
    <w:rsid w:val="0006125F"/>
    <w:rsid w:val="00061BDE"/>
    <w:rsid w:val="00061EF2"/>
    <w:rsid w:val="0006203C"/>
    <w:rsid w:val="000628AC"/>
    <w:rsid w:val="0006293C"/>
    <w:rsid w:val="00062CD8"/>
    <w:rsid w:val="000634CF"/>
    <w:rsid w:val="00063A94"/>
    <w:rsid w:val="00063ABD"/>
    <w:rsid w:val="00063F87"/>
    <w:rsid w:val="00064935"/>
    <w:rsid w:val="00064F4E"/>
    <w:rsid w:val="00064FB2"/>
    <w:rsid w:val="000653DE"/>
    <w:rsid w:val="00065BF0"/>
    <w:rsid w:val="00066701"/>
    <w:rsid w:val="00066A9A"/>
    <w:rsid w:val="00066DF6"/>
    <w:rsid w:val="00067035"/>
    <w:rsid w:val="000675B9"/>
    <w:rsid w:val="00070117"/>
    <w:rsid w:val="00070CAC"/>
    <w:rsid w:val="00070CEE"/>
    <w:rsid w:val="000714F1"/>
    <w:rsid w:val="000718F7"/>
    <w:rsid w:val="00072741"/>
    <w:rsid w:val="00073116"/>
    <w:rsid w:val="000736FD"/>
    <w:rsid w:val="000737E0"/>
    <w:rsid w:val="00073913"/>
    <w:rsid w:val="00073B71"/>
    <w:rsid w:val="00073E2D"/>
    <w:rsid w:val="000744E1"/>
    <w:rsid w:val="0007454C"/>
    <w:rsid w:val="00074A07"/>
    <w:rsid w:val="00074F9B"/>
    <w:rsid w:val="0007501F"/>
    <w:rsid w:val="000758A7"/>
    <w:rsid w:val="00075EDF"/>
    <w:rsid w:val="000762AE"/>
    <w:rsid w:val="00076BD2"/>
    <w:rsid w:val="0007779D"/>
    <w:rsid w:val="00077B95"/>
    <w:rsid w:val="00077CEA"/>
    <w:rsid w:val="00080097"/>
    <w:rsid w:val="000804FF"/>
    <w:rsid w:val="000809B0"/>
    <w:rsid w:val="00080B26"/>
    <w:rsid w:val="000811F8"/>
    <w:rsid w:val="00081384"/>
    <w:rsid w:val="000814AB"/>
    <w:rsid w:val="000818F8"/>
    <w:rsid w:val="000829BC"/>
    <w:rsid w:val="0008393C"/>
    <w:rsid w:val="0008395B"/>
    <w:rsid w:val="00083A3A"/>
    <w:rsid w:val="00084F8E"/>
    <w:rsid w:val="00085225"/>
    <w:rsid w:val="00085714"/>
    <w:rsid w:val="000868C4"/>
    <w:rsid w:val="00086F60"/>
    <w:rsid w:val="0008753D"/>
    <w:rsid w:val="000905F9"/>
    <w:rsid w:val="000908B7"/>
    <w:rsid w:val="00090BD0"/>
    <w:rsid w:val="00090DB0"/>
    <w:rsid w:val="000917E1"/>
    <w:rsid w:val="00091FC2"/>
    <w:rsid w:val="00091FE1"/>
    <w:rsid w:val="000922B9"/>
    <w:rsid w:val="000923D9"/>
    <w:rsid w:val="00092A23"/>
    <w:rsid w:val="00092E27"/>
    <w:rsid w:val="00092E8B"/>
    <w:rsid w:val="0009314D"/>
    <w:rsid w:val="000931BD"/>
    <w:rsid w:val="0009383D"/>
    <w:rsid w:val="000938B3"/>
    <w:rsid w:val="0009392F"/>
    <w:rsid w:val="000941FC"/>
    <w:rsid w:val="00094359"/>
    <w:rsid w:val="0009509E"/>
    <w:rsid w:val="000958AD"/>
    <w:rsid w:val="00096257"/>
    <w:rsid w:val="000962F4"/>
    <w:rsid w:val="00096926"/>
    <w:rsid w:val="000971A1"/>
    <w:rsid w:val="000973F8"/>
    <w:rsid w:val="0009751E"/>
    <w:rsid w:val="0009754D"/>
    <w:rsid w:val="000A018F"/>
    <w:rsid w:val="000A060B"/>
    <w:rsid w:val="000A11D7"/>
    <w:rsid w:val="000A1897"/>
    <w:rsid w:val="000A19A9"/>
    <w:rsid w:val="000A1D40"/>
    <w:rsid w:val="000A2053"/>
    <w:rsid w:val="000A2AF7"/>
    <w:rsid w:val="000A4231"/>
    <w:rsid w:val="000A4C68"/>
    <w:rsid w:val="000A4F82"/>
    <w:rsid w:val="000A6257"/>
    <w:rsid w:val="000A6D55"/>
    <w:rsid w:val="000A6F1E"/>
    <w:rsid w:val="000A71C6"/>
    <w:rsid w:val="000A745A"/>
    <w:rsid w:val="000B06C2"/>
    <w:rsid w:val="000B0E64"/>
    <w:rsid w:val="000B0EEF"/>
    <w:rsid w:val="000B10DE"/>
    <w:rsid w:val="000B17C5"/>
    <w:rsid w:val="000B2664"/>
    <w:rsid w:val="000B2725"/>
    <w:rsid w:val="000B277B"/>
    <w:rsid w:val="000B3D39"/>
    <w:rsid w:val="000B53B7"/>
    <w:rsid w:val="000B54DD"/>
    <w:rsid w:val="000B5989"/>
    <w:rsid w:val="000B6EFB"/>
    <w:rsid w:val="000B7A18"/>
    <w:rsid w:val="000B7F27"/>
    <w:rsid w:val="000C0790"/>
    <w:rsid w:val="000C1568"/>
    <w:rsid w:val="000C16AA"/>
    <w:rsid w:val="000C1938"/>
    <w:rsid w:val="000C1E93"/>
    <w:rsid w:val="000C2494"/>
    <w:rsid w:val="000C2507"/>
    <w:rsid w:val="000C2C71"/>
    <w:rsid w:val="000C33EB"/>
    <w:rsid w:val="000C374A"/>
    <w:rsid w:val="000C37D8"/>
    <w:rsid w:val="000C4296"/>
    <w:rsid w:val="000C46F5"/>
    <w:rsid w:val="000C4E0A"/>
    <w:rsid w:val="000C4E3F"/>
    <w:rsid w:val="000C4EF7"/>
    <w:rsid w:val="000C51B0"/>
    <w:rsid w:val="000C5311"/>
    <w:rsid w:val="000C5DF5"/>
    <w:rsid w:val="000C5E4C"/>
    <w:rsid w:val="000C5E66"/>
    <w:rsid w:val="000C62A7"/>
    <w:rsid w:val="000C6DEB"/>
    <w:rsid w:val="000C6E7F"/>
    <w:rsid w:val="000C752E"/>
    <w:rsid w:val="000D0386"/>
    <w:rsid w:val="000D04BA"/>
    <w:rsid w:val="000D078C"/>
    <w:rsid w:val="000D0897"/>
    <w:rsid w:val="000D0A1F"/>
    <w:rsid w:val="000D0B59"/>
    <w:rsid w:val="000D11DB"/>
    <w:rsid w:val="000D180E"/>
    <w:rsid w:val="000D1A18"/>
    <w:rsid w:val="000D1FBA"/>
    <w:rsid w:val="000D20A4"/>
    <w:rsid w:val="000D2A67"/>
    <w:rsid w:val="000D34BA"/>
    <w:rsid w:val="000D4059"/>
    <w:rsid w:val="000D416B"/>
    <w:rsid w:val="000D41BE"/>
    <w:rsid w:val="000D48E1"/>
    <w:rsid w:val="000D4902"/>
    <w:rsid w:val="000D4B55"/>
    <w:rsid w:val="000D5208"/>
    <w:rsid w:val="000D545F"/>
    <w:rsid w:val="000D5A19"/>
    <w:rsid w:val="000D68B9"/>
    <w:rsid w:val="000D6ED6"/>
    <w:rsid w:val="000D6FEA"/>
    <w:rsid w:val="000D76F1"/>
    <w:rsid w:val="000E1145"/>
    <w:rsid w:val="000E1D69"/>
    <w:rsid w:val="000E23FD"/>
    <w:rsid w:val="000E281D"/>
    <w:rsid w:val="000E2A15"/>
    <w:rsid w:val="000E2ED0"/>
    <w:rsid w:val="000E3429"/>
    <w:rsid w:val="000E47B9"/>
    <w:rsid w:val="000E4AA6"/>
    <w:rsid w:val="000E5173"/>
    <w:rsid w:val="000E5496"/>
    <w:rsid w:val="000E588B"/>
    <w:rsid w:val="000E5D6A"/>
    <w:rsid w:val="000E615A"/>
    <w:rsid w:val="000E61DD"/>
    <w:rsid w:val="000E6632"/>
    <w:rsid w:val="000E666B"/>
    <w:rsid w:val="000E6D6A"/>
    <w:rsid w:val="000E6FB0"/>
    <w:rsid w:val="000E7180"/>
    <w:rsid w:val="000E797F"/>
    <w:rsid w:val="000E7A58"/>
    <w:rsid w:val="000F0383"/>
    <w:rsid w:val="000F0646"/>
    <w:rsid w:val="000F0D59"/>
    <w:rsid w:val="000F1D30"/>
    <w:rsid w:val="000F214E"/>
    <w:rsid w:val="000F24FA"/>
    <w:rsid w:val="000F2604"/>
    <w:rsid w:val="000F2D37"/>
    <w:rsid w:val="000F327B"/>
    <w:rsid w:val="000F338F"/>
    <w:rsid w:val="000F3722"/>
    <w:rsid w:val="000F3DEF"/>
    <w:rsid w:val="000F3F47"/>
    <w:rsid w:val="000F4680"/>
    <w:rsid w:val="000F47F1"/>
    <w:rsid w:val="000F47F3"/>
    <w:rsid w:val="000F5245"/>
    <w:rsid w:val="000F66B6"/>
    <w:rsid w:val="000F715F"/>
    <w:rsid w:val="000F77AB"/>
    <w:rsid w:val="000F7964"/>
    <w:rsid w:val="00100588"/>
    <w:rsid w:val="001009F0"/>
    <w:rsid w:val="00100D59"/>
    <w:rsid w:val="00100E8C"/>
    <w:rsid w:val="00102B50"/>
    <w:rsid w:val="00102BA3"/>
    <w:rsid w:val="00102D09"/>
    <w:rsid w:val="00103226"/>
    <w:rsid w:val="0010498B"/>
    <w:rsid w:val="00104B14"/>
    <w:rsid w:val="00104D45"/>
    <w:rsid w:val="0010536C"/>
    <w:rsid w:val="00105444"/>
    <w:rsid w:val="00105DD2"/>
    <w:rsid w:val="00107324"/>
    <w:rsid w:val="001078DA"/>
    <w:rsid w:val="0010796E"/>
    <w:rsid w:val="0011032B"/>
    <w:rsid w:val="0011078D"/>
    <w:rsid w:val="00110A07"/>
    <w:rsid w:val="00110A54"/>
    <w:rsid w:val="001111BF"/>
    <w:rsid w:val="0011153E"/>
    <w:rsid w:val="001121B9"/>
    <w:rsid w:val="00112B16"/>
    <w:rsid w:val="00112F70"/>
    <w:rsid w:val="001135C0"/>
    <w:rsid w:val="00113762"/>
    <w:rsid w:val="00113F06"/>
    <w:rsid w:val="00114C18"/>
    <w:rsid w:val="00114EF0"/>
    <w:rsid w:val="0011501C"/>
    <w:rsid w:val="00115693"/>
    <w:rsid w:val="00115ACB"/>
    <w:rsid w:val="0011629A"/>
    <w:rsid w:val="0011633B"/>
    <w:rsid w:val="00116756"/>
    <w:rsid w:val="00116A49"/>
    <w:rsid w:val="00116FFD"/>
    <w:rsid w:val="0011719F"/>
    <w:rsid w:val="001177F7"/>
    <w:rsid w:val="001179F7"/>
    <w:rsid w:val="00117F19"/>
    <w:rsid w:val="001202BF"/>
    <w:rsid w:val="0012054E"/>
    <w:rsid w:val="001205AC"/>
    <w:rsid w:val="00120CB7"/>
    <w:rsid w:val="00120D27"/>
    <w:rsid w:val="001210FD"/>
    <w:rsid w:val="00121683"/>
    <w:rsid w:val="00121754"/>
    <w:rsid w:val="001218F0"/>
    <w:rsid w:val="00121B11"/>
    <w:rsid w:val="00121CC6"/>
    <w:rsid w:val="00121F49"/>
    <w:rsid w:val="001226B0"/>
    <w:rsid w:val="00122C91"/>
    <w:rsid w:val="00122CE0"/>
    <w:rsid w:val="00122DE6"/>
    <w:rsid w:val="00122F68"/>
    <w:rsid w:val="00123390"/>
    <w:rsid w:val="00123B01"/>
    <w:rsid w:val="00123DB5"/>
    <w:rsid w:val="00123ED0"/>
    <w:rsid w:val="00123F7B"/>
    <w:rsid w:val="00124F38"/>
    <w:rsid w:val="001257BA"/>
    <w:rsid w:val="00125840"/>
    <w:rsid w:val="001260DF"/>
    <w:rsid w:val="00126385"/>
    <w:rsid w:val="001263F2"/>
    <w:rsid w:val="001264C2"/>
    <w:rsid w:val="00126610"/>
    <w:rsid w:val="001271C5"/>
    <w:rsid w:val="001274C2"/>
    <w:rsid w:val="0012764C"/>
    <w:rsid w:val="00130D84"/>
    <w:rsid w:val="00131EEE"/>
    <w:rsid w:val="001323F6"/>
    <w:rsid w:val="00132AAB"/>
    <w:rsid w:val="00132B55"/>
    <w:rsid w:val="00133092"/>
    <w:rsid w:val="00133668"/>
    <w:rsid w:val="00133685"/>
    <w:rsid w:val="001336F0"/>
    <w:rsid w:val="00133725"/>
    <w:rsid w:val="00133BF2"/>
    <w:rsid w:val="00133E0C"/>
    <w:rsid w:val="0013420F"/>
    <w:rsid w:val="001349D1"/>
    <w:rsid w:val="00134CD3"/>
    <w:rsid w:val="00134F87"/>
    <w:rsid w:val="00135071"/>
    <w:rsid w:val="00135F59"/>
    <w:rsid w:val="00136132"/>
    <w:rsid w:val="0013639B"/>
    <w:rsid w:val="001372D7"/>
    <w:rsid w:val="001373CF"/>
    <w:rsid w:val="001376C3"/>
    <w:rsid w:val="001377E1"/>
    <w:rsid w:val="00137D09"/>
    <w:rsid w:val="00137E5A"/>
    <w:rsid w:val="00137E9B"/>
    <w:rsid w:val="001400E1"/>
    <w:rsid w:val="0014022A"/>
    <w:rsid w:val="0014033B"/>
    <w:rsid w:val="00140481"/>
    <w:rsid w:val="0014056D"/>
    <w:rsid w:val="001406C6"/>
    <w:rsid w:val="001408B8"/>
    <w:rsid w:val="00140BB8"/>
    <w:rsid w:val="00141521"/>
    <w:rsid w:val="00142347"/>
    <w:rsid w:val="001427D3"/>
    <w:rsid w:val="00142934"/>
    <w:rsid w:val="00142E98"/>
    <w:rsid w:val="0014307D"/>
    <w:rsid w:val="00143281"/>
    <w:rsid w:val="0014419F"/>
    <w:rsid w:val="001441E6"/>
    <w:rsid w:val="00144587"/>
    <w:rsid w:val="00144761"/>
    <w:rsid w:val="0014556F"/>
    <w:rsid w:val="00145832"/>
    <w:rsid w:val="00145858"/>
    <w:rsid w:val="00145B95"/>
    <w:rsid w:val="001460F1"/>
    <w:rsid w:val="001500A1"/>
    <w:rsid w:val="00150386"/>
    <w:rsid w:val="001503C7"/>
    <w:rsid w:val="00150AA7"/>
    <w:rsid w:val="00150C4C"/>
    <w:rsid w:val="00151BBC"/>
    <w:rsid w:val="00151C2D"/>
    <w:rsid w:val="00152592"/>
    <w:rsid w:val="00152A31"/>
    <w:rsid w:val="001530C3"/>
    <w:rsid w:val="00153517"/>
    <w:rsid w:val="0015354F"/>
    <w:rsid w:val="00153D46"/>
    <w:rsid w:val="001544ED"/>
    <w:rsid w:val="00155630"/>
    <w:rsid w:val="001561C8"/>
    <w:rsid w:val="00156A7B"/>
    <w:rsid w:val="00157576"/>
    <w:rsid w:val="00157BA7"/>
    <w:rsid w:val="001603B7"/>
    <w:rsid w:val="00160D5D"/>
    <w:rsid w:val="00160FA1"/>
    <w:rsid w:val="001610B7"/>
    <w:rsid w:val="00161130"/>
    <w:rsid w:val="00161455"/>
    <w:rsid w:val="001617AB"/>
    <w:rsid w:val="00161A03"/>
    <w:rsid w:val="00161AE7"/>
    <w:rsid w:val="0016385B"/>
    <w:rsid w:val="00163C15"/>
    <w:rsid w:val="001646AC"/>
    <w:rsid w:val="00164CF7"/>
    <w:rsid w:val="0016504B"/>
    <w:rsid w:val="0016505C"/>
    <w:rsid w:val="001654EE"/>
    <w:rsid w:val="0016587F"/>
    <w:rsid w:val="00165AED"/>
    <w:rsid w:val="001664DC"/>
    <w:rsid w:val="00167001"/>
    <w:rsid w:val="0016716C"/>
    <w:rsid w:val="00167A49"/>
    <w:rsid w:val="00167E54"/>
    <w:rsid w:val="00171BAD"/>
    <w:rsid w:val="0017205A"/>
    <w:rsid w:val="001723C6"/>
    <w:rsid w:val="001724FF"/>
    <w:rsid w:val="00172C38"/>
    <w:rsid w:val="001732E5"/>
    <w:rsid w:val="00173397"/>
    <w:rsid w:val="00173723"/>
    <w:rsid w:val="00173AB7"/>
    <w:rsid w:val="00173C76"/>
    <w:rsid w:val="001751B4"/>
    <w:rsid w:val="0017534A"/>
    <w:rsid w:val="001756FB"/>
    <w:rsid w:val="001758A5"/>
    <w:rsid w:val="00175996"/>
    <w:rsid w:val="00175F46"/>
    <w:rsid w:val="00176028"/>
    <w:rsid w:val="0017696F"/>
    <w:rsid w:val="00176AFE"/>
    <w:rsid w:val="00176D80"/>
    <w:rsid w:val="00176F03"/>
    <w:rsid w:val="00177193"/>
    <w:rsid w:val="00177461"/>
    <w:rsid w:val="00177E8F"/>
    <w:rsid w:val="00180404"/>
    <w:rsid w:val="00180690"/>
    <w:rsid w:val="00180C20"/>
    <w:rsid w:val="0018100F"/>
    <w:rsid w:val="001811F1"/>
    <w:rsid w:val="0018185C"/>
    <w:rsid w:val="001819A4"/>
    <w:rsid w:val="00181A00"/>
    <w:rsid w:val="001820FC"/>
    <w:rsid w:val="00182F87"/>
    <w:rsid w:val="001832E3"/>
    <w:rsid w:val="00183493"/>
    <w:rsid w:val="001836AA"/>
    <w:rsid w:val="001839C7"/>
    <w:rsid w:val="001840FB"/>
    <w:rsid w:val="00184E03"/>
    <w:rsid w:val="00185B3C"/>
    <w:rsid w:val="001861FF"/>
    <w:rsid w:val="00186C89"/>
    <w:rsid w:val="0018741B"/>
    <w:rsid w:val="00187434"/>
    <w:rsid w:val="00187437"/>
    <w:rsid w:val="001876B0"/>
    <w:rsid w:val="00187EF9"/>
    <w:rsid w:val="00190769"/>
    <w:rsid w:val="00190A39"/>
    <w:rsid w:val="001918A4"/>
    <w:rsid w:val="001919D5"/>
    <w:rsid w:val="00191BE8"/>
    <w:rsid w:val="001920B0"/>
    <w:rsid w:val="00192A00"/>
    <w:rsid w:val="00192A22"/>
    <w:rsid w:val="00193357"/>
    <w:rsid w:val="00193577"/>
    <w:rsid w:val="00193AC8"/>
    <w:rsid w:val="00193B2D"/>
    <w:rsid w:val="00194034"/>
    <w:rsid w:val="00194349"/>
    <w:rsid w:val="00195340"/>
    <w:rsid w:val="001954C0"/>
    <w:rsid w:val="00195B2B"/>
    <w:rsid w:val="001960F8"/>
    <w:rsid w:val="0019653A"/>
    <w:rsid w:val="0019654A"/>
    <w:rsid w:val="00196E48"/>
    <w:rsid w:val="001972EA"/>
    <w:rsid w:val="001974F3"/>
    <w:rsid w:val="00197795"/>
    <w:rsid w:val="00197BE5"/>
    <w:rsid w:val="00197CE3"/>
    <w:rsid w:val="001A0204"/>
    <w:rsid w:val="001A03E0"/>
    <w:rsid w:val="001A0ABA"/>
    <w:rsid w:val="001A0AEF"/>
    <w:rsid w:val="001A11C9"/>
    <w:rsid w:val="001A1666"/>
    <w:rsid w:val="001A1914"/>
    <w:rsid w:val="001A1C9D"/>
    <w:rsid w:val="001A2057"/>
    <w:rsid w:val="001A4827"/>
    <w:rsid w:val="001A4A11"/>
    <w:rsid w:val="001A4E00"/>
    <w:rsid w:val="001A5655"/>
    <w:rsid w:val="001A591B"/>
    <w:rsid w:val="001A5AAB"/>
    <w:rsid w:val="001A6BAA"/>
    <w:rsid w:val="001A723A"/>
    <w:rsid w:val="001A7A8A"/>
    <w:rsid w:val="001A7C3D"/>
    <w:rsid w:val="001A7F63"/>
    <w:rsid w:val="001A7FD0"/>
    <w:rsid w:val="001B0161"/>
    <w:rsid w:val="001B0DE7"/>
    <w:rsid w:val="001B1767"/>
    <w:rsid w:val="001B17DF"/>
    <w:rsid w:val="001B19B6"/>
    <w:rsid w:val="001B1D83"/>
    <w:rsid w:val="001B225E"/>
    <w:rsid w:val="001B2542"/>
    <w:rsid w:val="001B2B3E"/>
    <w:rsid w:val="001B3184"/>
    <w:rsid w:val="001B33A3"/>
    <w:rsid w:val="001B389D"/>
    <w:rsid w:val="001B3CB8"/>
    <w:rsid w:val="001B4829"/>
    <w:rsid w:val="001B4D6B"/>
    <w:rsid w:val="001B6127"/>
    <w:rsid w:val="001B66C9"/>
    <w:rsid w:val="001B71B6"/>
    <w:rsid w:val="001B77B3"/>
    <w:rsid w:val="001B78C0"/>
    <w:rsid w:val="001B7E18"/>
    <w:rsid w:val="001C01B6"/>
    <w:rsid w:val="001C07CD"/>
    <w:rsid w:val="001C10A8"/>
    <w:rsid w:val="001C1B4E"/>
    <w:rsid w:val="001C226C"/>
    <w:rsid w:val="001C276F"/>
    <w:rsid w:val="001C2907"/>
    <w:rsid w:val="001C2FBD"/>
    <w:rsid w:val="001C3A36"/>
    <w:rsid w:val="001C45EA"/>
    <w:rsid w:val="001C47A4"/>
    <w:rsid w:val="001C569C"/>
    <w:rsid w:val="001C5A0A"/>
    <w:rsid w:val="001C5B7E"/>
    <w:rsid w:val="001C6126"/>
    <w:rsid w:val="001C76CB"/>
    <w:rsid w:val="001D1006"/>
    <w:rsid w:val="001D16A9"/>
    <w:rsid w:val="001D1C40"/>
    <w:rsid w:val="001D3282"/>
    <w:rsid w:val="001D37D0"/>
    <w:rsid w:val="001D3D13"/>
    <w:rsid w:val="001D4A10"/>
    <w:rsid w:val="001D4F5F"/>
    <w:rsid w:val="001D5A02"/>
    <w:rsid w:val="001D6119"/>
    <w:rsid w:val="001D6821"/>
    <w:rsid w:val="001D7453"/>
    <w:rsid w:val="001D7B52"/>
    <w:rsid w:val="001E000C"/>
    <w:rsid w:val="001E021B"/>
    <w:rsid w:val="001E08AD"/>
    <w:rsid w:val="001E0C0E"/>
    <w:rsid w:val="001E0CCF"/>
    <w:rsid w:val="001E1089"/>
    <w:rsid w:val="001E14BC"/>
    <w:rsid w:val="001E1A24"/>
    <w:rsid w:val="001E1B4A"/>
    <w:rsid w:val="001E1BED"/>
    <w:rsid w:val="001E255E"/>
    <w:rsid w:val="001E2858"/>
    <w:rsid w:val="001E2956"/>
    <w:rsid w:val="001E32BF"/>
    <w:rsid w:val="001E33D1"/>
    <w:rsid w:val="001E3DD4"/>
    <w:rsid w:val="001E5067"/>
    <w:rsid w:val="001E50B0"/>
    <w:rsid w:val="001E5893"/>
    <w:rsid w:val="001E58B0"/>
    <w:rsid w:val="001E5AD3"/>
    <w:rsid w:val="001E5F09"/>
    <w:rsid w:val="001E69D0"/>
    <w:rsid w:val="001E6B00"/>
    <w:rsid w:val="001E716C"/>
    <w:rsid w:val="001E74C3"/>
    <w:rsid w:val="001F07E7"/>
    <w:rsid w:val="001F14DC"/>
    <w:rsid w:val="001F17F5"/>
    <w:rsid w:val="001F1C65"/>
    <w:rsid w:val="001F2065"/>
    <w:rsid w:val="001F20C0"/>
    <w:rsid w:val="001F3EDE"/>
    <w:rsid w:val="001F4218"/>
    <w:rsid w:val="001F434B"/>
    <w:rsid w:val="001F43FC"/>
    <w:rsid w:val="001F4CB1"/>
    <w:rsid w:val="001F4D81"/>
    <w:rsid w:val="001F72A3"/>
    <w:rsid w:val="001F7336"/>
    <w:rsid w:val="001F79F2"/>
    <w:rsid w:val="001F7B76"/>
    <w:rsid w:val="001F7D7E"/>
    <w:rsid w:val="0020022F"/>
    <w:rsid w:val="002004CA"/>
    <w:rsid w:val="002004D4"/>
    <w:rsid w:val="002010C0"/>
    <w:rsid w:val="002015EF"/>
    <w:rsid w:val="00202013"/>
    <w:rsid w:val="0020274A"/>
    <w:rsid w:val="002027DC"/>
    <w:rsid w:val="00203168"/>
    <w:rsid w:val="0020374B"/>
    <w:rsid w:val="00204443"/>
    <w:rsid w:val="00204484"/>
    <w:rsid w:val="00205392"/>
    <w:rsid w:val="002054C9"/>
    <w:rsid w:val="00205513"/>
    <w:rsid w:val="00205AD8"/>
    <w:rsid w:val="00206542"/>
    <w:rsid w:val="00206C33"/>
    <w:rsid w:val="002072C2"/>
    <w:rsid w:val="002077E3"/>
    <w:rsid w:val="00207892"/>
    <w:rsid w:val="002078E8"/>
    <w:rsid w:val="0020799F"/>
    <w:rsid w:val="00207BB6"/>
    <w:rsid w:val="00207E5C"/>
    <w:rsid w:val="002107F8"/>
    <w:rsid w:val="002109FF"/>
    <w:rsid w:val="00210E47"/>
    <w:rsid w:val="00210F39"/>
    <w:rsid w:val="0021110D"/>
    <w:rsid w:val="0021144F"/>
    <w:rsid w:val="00211460"/>
    <w:rsid w:val="0021187C"/>
    <w:rsid w:val="00211F6E"/>
    <w:rsid w:val="002127EA"/>
    <w:rsid w:val="00212BB6"/>
    <w:rsid w:val="00213CEF"/>
    <w:rsid w:val="00213F72"/>
    <w:rsid w:val="002140D2"/>
    <w:rsid w:val="00214C8F"/>
    <w:rsid w:val="00214E10"/>
    <w:rsid w:val="002153AB"/>
    <w:rsid w:val="0021576D"/>
    <w:rsid w:val="00215845"/>
    <w:rsid w:val="00215BC0"/>
    <w:rsid w:val="00216363"/>
    <w:rsid w:val="00217FCA"/>
    <w:rsid w:val="00220F75"/>
    <w:rsid w:val="002213F6"/>
    <w:rsid w:val="00221A4C"/>
    <w:rsid w:val="00223095"/>
    <w:rsid w:val="00223585"/>
    <w:rsid w:val="00223A83"/>
    <w:rsid w:val="00223B1A"/>
    <w:rsid w:val="00224602"/>
    <w:rsid w:val="0022486F"/>
    <w:rsid w:val="00224C38"/>
    <w:rsid w:val="00224CED"/>
    <w:rsid w:val="002250CB"/>
    <w:rsid w:val="0022568A"/>
    <w:rsid w:val="00225C52"/>
    <w:rsid w:val="0022618E"/>
    <w:rsid w:val="00226304"/>
    <w:rsid w:val="00226507"/>
    <w:rsid w:val="002277F5"/>
    <w:rsid w:val="002278B2"/>
    <w:rsid w:val="0023089B"/>
    <w:rsid w:val="00230BB1"/>
    <w:rsid w:val="002315E4"/>
    <w:rsid w:val="00231820"/>
    <w:rsid w:val="00231CF0"/>
    <w:rsid w:val="00231F76"/>
    <w:rsid w:val="002320BC"/>
    <w:rsid w:val="0023218E"/>
    <w:rsid w:val="00232256"/>
    <w:rsid w:val="00232FA6"/>
    <w:rsid w:val="002338C1"/>
    <w:rsid w:val="00234A91"/>
    <w:rsid w:val="00235115"/>
    <w:rsid w:val="0023511B"/>
    <w:rsid w:val="0023576B"/>
    <w:rsid w:val="002359A5"/>
    <w:rsid w:val="00235A86"/>
    <w:rsid w:val="00235F85"/>
    <w:rsid w:val="00236226"/>
    <w:rsid w:val="00236296"/>
    <w:rsid w:val="0023657C"/>
    <w:rsid w:val="002365F9"/>
    <w:rsid w:val="00236789"/>
    <w:rsid w:val="00236C4E"/>
    <w:rsid w:val="0023756D"/>
    <w:rsid w:val="00237A64"/>
    <w:rsid w:val="00237B85"/>
    <w:rsid w:val="002410BB"/>
    <w:rsid w:val="00241434"/>
    <w:rsid w:val="0024166B"/>
    <w:rsid w:val="00241835"/>
    <w:rsid w:val="00241A80"/>
    <w:rsid w:val="002424E8"/>
    <w:rsid w:val="00242A82"/>
    <w:rsid w:val="00242B7C"/>
    <w:rsid w:val="0024323D"/>
    <w:rsid w:val="00243362"/>
    <w:rsid w:val="00243C17"/>
    <w:rsid w:val="00244351"/>
    <w:rsid w:val="002443BD"/>
    <w:rsid w:val="00244CC0"/>
    <w:rsid w:val="00244E58"/>
    <w:rsid w:val="00245136"/>
    <w:rsid w:val="00245A6D"/>
    <w:rsid w:val="002464D1"/>
    <w:rsid w:val="00246F68"/>
    <w:rsid w:val="002472B1"/>
    <w:rsid w:val="002472CB"/>
    <w:rsid w:val="00247B9F"/>
    <w:rsid w:val="00250E3E"/>
    <w:rsid w:val="00250EA7"/>
    <w:rsid w:val="00251309"/>
    <w:rsid w:val="00251456"/>
    <w:rsid w:val="00251BA7"/>
    <w:rsid w:val="002523F2"/>
    <w:rsid w:val="002529BE"/>
    <w:rsid w:val="00253186"/>
    <w:rsid w:val="0025369A"/>
    <w:rsid w:val="00254235"/>
    <w:rsid w:val="00254926"/>
    <w:rsid w:val="00254B15"/>
    <w:rsid w:val="00255122"/>
    <w:rsid w:val="002558B9"/>
    <w:rsid w:val="0025612B"/>
    <w:rsid w:val="00256DF9"/>
    <w:rsid w:val="00257279"/>
    <w:rsid w:val="0025747C"/>
    <w:rsid w:val="00257635"/>
    <w:rsid w:val="00257C49"/>
    <w:rsid w:val="002605AF"/>
    <w:rsid w:val="0026173F"/>
    <w:rsid w:val="00261CF5"/>
    <w:rsid w:val="00262817"/>
    <w:rsid w:val="002628BF"/>
    <w:rsid w:val="00262D5A"/>
    <w:rsid w:val="00262FA1"/>
    <w:rsid w:val="002637A2"/>
    <w:rsid w:val="0026382D"/>
    <w:rsid w:val="00264A0D"/>
    <w:rsid w:val="00264E72"/>
    <w:rsid w:val="002651B1"/>
    <w:rsid w:val="00265200"/>
    <w:rsid w:val="002666DE"/>
    <w:rsid w:val="00266B25"/>
    <w:rsid w:val="00266BB2"/>
    <w:rsid w:val="00267641"/>
    <w:rsid w:val="002679CD"/>
    <w:rsid w:val="0027082B"/>
    <w:rsid w:val="00270D0F"/>
    <w:rsid w:val="00270E58"/>
    <w:rsid w:val="0027159E"/>
    <w:rsid w:val="002715EB"/>
    <w:rsid w:val="002717FD"/>
    <w:rsid w:val="00271FA3"/>
    <w:rsid w:val="002723D1"/>
    <w:rsid w:val="002736D8"/>
    <w:rsid w:val="002736E7"/>
    <w:rsid w:val="00273708"/>
    <w:rsid w:val="002737FC"/>
    <w:rsid w:val="00273C24"/>
    <w:rsid w:val="00274A20"/>
    <w:rsid w:val="0027530D"/>
    <w:rsid w:val="00275334"/>
    <w:rsid w:val="00275488"/>
    <w:rsid w:val="00275553"/>
    <w:rsid w:val="002755CD"/>
    <w:rsid w:val="00275A85"/>
    <w:rsid w:val="00275AC3"/>
    <w:rsid w:val="00275C81"/>
    <w:rsid w:val="00275DC2"/>
    <w:rsid w:val="002760E4"/>
    <w:rsid w:val="0027614F"/>
    <w:rsid w:val="00277529"/>
    <w:rsid w:val="00280024"/>
    <w:rsid w:val="0028060F"/>
    <w:rsid w:val="0028113C"/>
    <w:rsid w:val="002811F9"/>
    <w:rsid w:val="00281713"/>
    <w:rsid w:val="002821D5"/>
    <w:rsid w:val="002824F3"/>
    <w:rsid w:val="002831CB"/>
    <w:rsid w:val="002831EB"/>
    <w:rsid w:val="002839C2"/>
    <w:rsid w:val="00283B28"/>
    <w:rsid w:val="00283CE8"/>
    <w:rsid w:val="00283E08"/>
    <w:rsid w:val="00284585"/>
    <w:rsid w:val="00284FE3"/>
    <w:rsid w:val="002854E2"/>
    <w:rsid w:val="0028705B"/>
    <w:rsid w:val="00287576"/>
    <w:rsid w:val="00287D80"/>
    <w:rsid w:val="00287F91"/>
    <w:rsid w:val="0029024A"/>
    <w:rsid w:val="002902AD"/>
    <w:rsid w:val="002909B5"/>
    <w:rsid w:val="00290B41"/>
    <w:rsid w:val="002914FF"/>
    <w:rsid w:val="00291AA4"/>
    <w:rsid w:val="00291E2E"/>
    <w:rsid w:val="00291EE6"/>
    <w:rsid w:val="00291F43"/>
    <w:rsid w:val="00292379"/>
    <w:rsid w:val="002928AA"/>
    <w:rsid w:val="00292950"/>
    <w:rsid w:val="0029328F"/>
    <w:rsid w:val="00293900"/>
    <w:rsid w:val="00294443"/>
    <w:rsid w:val="002945D0"/>
    <w:rsid w:val="00294675"/>
    <w:rsid w:val="002946FD"/>
    <w:rsid w:val="00295304"/>
    <w:rsid w:val="00295362"/>
    <w:rsid w:val="00295FFD"/>
    <w:rsid w:val="0029618E"/>
    <w:rsid w:val="0029619A"/>
    <w:rsid w:val="0029652E"/>
    <w:rsid w:val="00296AC7"/>
    <w:rsid w:val="00296C66"/>
    <w:rsid w:val="00297162"/>
    <w:rsid w:val="0029727B"/>
    <w:rsid w:val="0029732C"/>
    <w:rsid w:val="002979A8"/>
    <w:rsid w:val="00297B43"/>
    <w:rsid w:val="002A03EA"/>
    <w:rsid w:val="002A05B1"/>
    <w:rsid w:val="002A071F"/>
    <w:rsid w:val="002A214A"/>
    <w:rsid w:val="002A2689"/>
    <w:rsid w:val="002A2AA3"/>
    <w:rsid w:val="002A2DDD"/>
    <w:rsid w:val="002A34DB"/>
    <w:rsid w:val="002A37B0"/>
    <w:rsid w:val="002A3AF5"/>
    <w:rsid w:val="002A4728"/>
    <w:rsid w:val="002A491F"/>
    <w:rsid w:val="002A4E16"/>
    <w:rsid w:val="002A4E7B"/>
    <w:rsid w:val="002A505C"/>
    <w:rsid w:val="002A509D"/>
    <w:rsid w:val="002A5E19"/>
    <w:rsid w:val="002A5FF0"/>
    <w:rsid w:val="002A67C5"/>
    <w:rsid w:val="002A68ED"/>
    <w:rsid w:val="002A6F8F"/>
    <w:rsid w:val="002A7002"/>
    <w:rsid w:val="002A7870"/>
    <w:rsid w:val="002B0C57"/>
    <w:rsid w:val="002B0DA0"/>
    <w:rsid w:val="002B12A3"/>
    <w:rsid w:val="002B16E7"/>
    <w:rsid w:val="002B19F6"/>
    <w:rsid w:val="002B2AB1"/>
    <w:rsid w:val="002B2EA0"/>
    <w:rsid w:val="002B34EF"/>
    <w:rsid w:val="002B353D"/>
    <w:rsid w:val="002B4033"/>
    <w:rsid w:val="002B41B1"/>
    <w:rsid w:val="002B47AF"/>
    <w:rsid w:val="002B4F02"/>
    <w:rsid w:val="002B50A7"/>
    <w:rsid w:val="002B50BB"/>
    <w:rsid w:val="002B57D2"/>
    <w:rsid w:val="002B5D2E"/>
    <w:rsid w:val="002B5EB4"/>
    <w:rsid w:val="002B6CDA"/>
    <w:rsid w:val="002B7C17"/>
    <w:rsid w:val="002C0649"/>
    <w:rsid w:val="002C0B12"/>
    <w:rsid w:val="002C1097"/>
    <w:rsid w:val="002C13BE"/>
    <w:rsid w:val="002C16E9"/>
    <w:rsid w:val="002C1BB4"/>
    <w:rsid w:val="002C1D37"/>
    <w:rsid w:val="002C21BD"/>
    <w:rsid w:val="002C2379"/>
    <w:rsid w:val="002C2899"/>
    <w:rsid w:val="002C3CF2"/>
    <w:rsid w:val="002C43B8"/>
    <w:rsid w:val="002C4F57"/>
    <w:rsid w:val="002C51A8"/>
    <w:rsid w:val="002C621D"/>
    <w:rsid w:val="002C62CD"/>
    <w:rsid w:val="002C6D43"/>
    <w:rsid w:val="002C6FEF"/>
    <w:rsid w:val="002C7BD1"/>
    <w:rsid w:val="002D087A"/>
    <w:rsid w:val="002D093D"/>
    <w:rsid w:val="002D105B"/>
    <w:rsid w:val="002D12AD"/>
    <w:rsid w:val="002D12FA"/>
    <w:rsid w:val="002D1F47"/>
    <w:rsid w:val="002D2167"/>
    <w:rsid w:val="002D2199"/>
    <w:rsid w:val="002D286A"/>
    <w:rsid w:val="002D2FAB"/>
    <w:rsid w:val="002D3281"/>
    <w:rsid w:val="002D34D1"/>
    <w:rsid w:val="002D3647"/>
    <w:rsid w:val="002D37A2"/>
    <w:rsid w:val="002D4577"/>
    <w:rsid w:val="002D47B5"/>
    <w:rsid w:val="002D483B"/>
    <w:rsid w:val="002D4EBA"/>
    <w:rsid w:val="002D5381"/>
    <w:rsid w:val="002D5BFA"/>
    <w:rsid w:val="002D5DF6"/>
    <w:rsid w:val="002D6203"/>
    <w:rsid w:val="002D6573"/>
    <w:rsid w:val="002D740A"/>
    <w:rsid w:val="002D7D2F"/>
    <w:rsid w:val="002E0D29"/>
    <w:rsid w:val="002E0FA8"/>
    <w:rsid w:val="002E22D7"/>
    <w:rsid w:val="002E23A3"/>
    <w:rsid w:val="002E335F"/>
    <w:rsid w:val="002E4630"/>
    <w:rsid w:val="002E4FDC"/>
    <w:rsid w:val="002E68DF"/>
    <w:rsid w:val="002E7702"/>
    <w:rsid w:val="002E7979"/>
    <w:rsid w:val="002F034D"/>
    <w:rsid w:val="002F04CA"/>
    <w:rsid w:val="002F2768"/>
    <w:rsid w:val="002F27B6"/>
    <w:rsid w:val="002F2850"/>
    <w:rsid w:val="002F2C9A"/>
    <w:rsid w:val="002F2CAC"/>
    <w:rsid w:val="002F309B"/>
    <w:rsid w:val="002F44DE"/>
    <w:rsid w:val="002F45C8"/>
    <w:rsid w:val="002F46FC"/>
    <w:rsid w:val="002F4721"/>
    <w:rsid w:val="002F4B0C"/>
    <w:rsid w:val="002F5442"/>
    <w:rsid w:val="002F56F9"/>
    <w:rsid w:val="002F5856"/>
    <w:rsid w:val="002F590E"/>
    <w:rsid w:val="002F6953"/>
    <w:rsid w:val="002F7173"/>
    <w:rsid w:val="002F7417"/>
    <w:rsid w:val="002F7D73"/>
    <w:rsid w:val="002F7FF0"/>
    <w:rsid w:val="0030022E"/>
    <w:rsid w:val="00301186"/>
    <w:rsid w:val="00301796"/>
    <w:rsid w:val="00302109"/>
    <w:rsid w:val="00303470"/>
    <w:rsid w:val="00303558"/>
    <w:rsid w:val="00303973"/>
    <w:rsid w:val="003044C6"/>
    <w:rsid w:val="0030495B"/>
    <w:rsid w:val="00304F3E"/>
    <w:rsid w:val="00305127"/>
    <w:rsid w:val="00305A39"/>
    <w:rsid w:val="00305FF0"/>
    <w:rsid w:val="00306E8D"/>
    <w:rsid w:val="0030716A"/>
    <w:rsid w:val="00307203"/>
    <w:rsid w:val="003077C2"/>
    <w:rsid w:val="00307CB4"/>
    <w:rsid w:val="0031067E"/>
    <w:rsid w:val="00310734"/>
    <w:rsid w:val="00310A50"/>
    <w:rsid w:val="00310FD3"/>
    <w:rsid w:val="0031116F"/>
    <w:rsid w:val="00311171"/>
    <w:rsid w:val="0031187F"/>
    <w:rsid w:val="003123AA"/>
    <w:rsid w:val="0031315D"/>
    <w:rsid w:val="003132D6"/>
    <w:rsid w:val="00313A41"/>
    <w:rsid w:val="0031511E"/>
    <w:rsid w:val="003159AF"/>
    <w:rsid w:val="00316109"/>
    <w:rsid w:val="00316255"/>
    <w:rsid w:val="0031706F"/>
    <w:rsid w:val="00317C41"/>
    <w:rsid w:val="00317CF4"/>
    <w:rsid w:val="003202EC"/>
    <w:rsid w:val="003206D3"/>
    <w:rsid w:val="00321AFB"/>
    <w:rsid w:val="003221D9"/>
    <w:rsid w:val="003227C1"/>
    <w:rsid w:val="0032308F"/>
    <w:rsid w:val="0032314C"/>
    <w:rsid w:val="003233D8"/>
    <w:rsid w:val="003236DF"/>
    <w:rsid w:val="00323F72"/>
    <w:rsid w:val="00324F33"/>
    <w:rsid w:val="00325108"/>
    <w:rsid w:val="003255F6"/>
    <w:rsid w:val="003259FA"/>
    <w:rsid w:val="00325E30"/>
    <w:rsid w:val="00325E37"/>
    <w:rsid w:val="00326947"/>
    <w:rsid w:val="00326AAE"/>
    <w:rsid w:val="00326EBC"/>
    <w:rsid w:val="00326F70"/>
    <w:rsid w:val="00327315"/>
    <w:rsid w:val="0032750E"/>
    <w:rsid w:val="00327FEF"/>
    <w:rsid w:val="00330051"/>
    <w:rsid w:val="003306FA"/>
    <w:rsid w:val="0033073A"/>
    <w:rsid w:val="00330751"/>
    <w:rsid w:val="003307B4"/>
    <w:rsid w:val="00330C88"/>
    <w:rsid w:val="0033124A"/>
    <w:rsid w:val="0033158D"/>
    <w:rsid w:val="003317CA"/>
    <w:rsid w:val="003326F9"/>
    <w:rsid w:val="0033322C"/>
    <w:rsid w:val="00334C00"/>
    <w:rsid w:val="00334CB0"/>
    <w:rsid w:val="00334E3F"/>
    <w:rsid w:val="00334E65"/>
    <w:rsid w:val="00335D26"/>
    <w:rsid w:val="0033676A"/>
    <w:rsid w:val="00336933"/>
    <w:rsid w:val="00336EDF"/>
    <w:rsid w:val="0033737D"/>
    <w:rsid w:val="00337F57"/>
    <w:rsid w:val="00340210"/>
    <w:rsid w:val="00340576"/>
    <w:rsid w:val="00340A07"/>
    <w:rsid w:val="00340E06"/>
    <w:rsid w:val="00340E83"/>
    <w:rsid w:val="003411FF"/>
    <w:rsid w:val="00341409"/>
    <w:rsid w:val="00341749"/>
    <w:rsid w:val="00341AE3"/>
    <w:rsid w:val="003424DC"/>
    <w:rsid w:val="00342A0A"/>
    <w:rsid w:val="00342A63"/>
    <w:rsid w:val="00342D18"/>
    <w:rsid w:val="00343A47"/>
    <w:rsid w:val="00344A4F"/>
    <w:rsid w:val="003451CC"/>
    <w:rsid w:val="003451D4"/>
    <w:rsid w:val="003455EC"/>
    <w:rsid w:val="00345EF5"/>
    <w:rsid w:val="003460CF"/>
    <w:rsid w:val="0034630D"/>
    <w:rsid w:val="00346367"/>
    <w:rsid w:val="003468E1"/>
    <w:rsid w:val="00350686"/>
    <w:rsid w:val="003510C8"/>
    <w:rsid w:val="00351521"/>
    <w:rsid w:val="0035166C"/>
    <w:rsid w:val="00351ECF"/>
    <w:rsid w:val="003520D0"/>
    <w:rsid w:val="0035229E"/>
    <w:rsid w:val="00352978"/>
    <w:rsid w:val="00352A53"/>
    <w:rsid w:val="00352FA6"/>
    <w:rsid w:val="00353874"/>
    <w:rsid w:val="00354406"/>
    <w:rsid w:val="00354935"/>
    <w:rsid w:val="00355313"/>
    <w:rsid w:val="003558B5"/>
    <w:rsid w:val="00355F01"/>
    <w:rsid w:val="003561C0"/>
    <w:rsid w:val="00356204"/>
    <w:rsid w:val="003562AF"/>
    <w:rsid w:val="00356325"/>
    <w:rsid w:val="00356DF5"/>
    <w:rsid w:val="00356E91"/>
    <w:rsid w:val="00356FCE"/>
    <w:rsid w:val="0035730A"/>
    <w:rsid w:val="00357521"/>
    <w:rsid w:val="00357B80"/>
    <w:rsid w:val="003601A6"/>
    <w:rsid w:val="00360941"/>
    <w:rsid w:val="003609DB"/>
    <w:rsid w:val="003618B5"/>
    <w:rsid w:val="00362270"/>
    <w:rsid w:val="00362FA0"/>
    <w:rsid w:val="00362FB0"/>
    <w:rsid w:val="0036337B"/>
    <w:rsid w:val="0036445E"/>
    <w:rsid w:val="003649B8"/>
    <w:rsid w:val="00364AC7"/>
    <w:rsid w:val="00364BA3"/>
    <w:rsid w:val="003654F4"/>
    <w:rsid w:val="0036571D"/>
    <w:rsid w:val="00365832"/>
    <w:rsid w:val="003661A1"/>
    <w:rsid w:val="003665A0"/>
    <w:rsid w:val="00366688"/>
    <w:rsid w:val="003669C0"/>
    <w:rsid w:val="00366DCA"/>
    <w:rsid w:val="003672A5"/>
    <w:rsid w:val="003679C1"/>
    <w:rsid w:val="00367BBA"/>
    <w:rsid w:val="00367C07"/>
    <w:rsid w:val="003701D0"/>
    <w:rsid w:val="00370253"/>
    <w:rsid w:val="003709B0"/>
    <w:rsid w:val="00370A7F"/>
    <w:rsid w:val="00370B70"/>
    <w:rsid w:val="00371416"/>
    <w:rsid w:val="003716D9"/>
    <w:rsid w:val="003717A2"/>
    <w:rsid w:val="003717B0"/>
    <w:rsid w:val="003729E1"/>
    <w:rsid w:val="00374253"/>
    <w:rsid w:val="00375537"/>
    <w:rsid w:val="00375BB9"/>
    <w:rsid w:val="00375C3E"/>
    <w:rsid w:val="00375C8B"/>
    <w:rsid w:val="00376EA5"/>
    <w:rsid w:val="00377CE5"/>
    <w:rsid w:val="00377E10"/>
    <w:rsid w:val="003800AA"/>
    <w:rsid w:val="0038035D"/>
    <w:rsid w:val="00380394"/>
    <w:rsid w:val="00380592"/>
    <w:rsid w:val="00380B54"/>
    <w:rsid w:val="00380E13"/>
    <w:rsid w:val="00381E06"/>
    <w:rsid w:val="00381F3B"/>
    <w:rsid w:val="0038211C"/>
    <w:rsid w:val="00382568"/>
    <w:rsid w:val="003829E8"/>
    <w:rsid w:val="00382E36"/>
    <w:rsid w:val="00383C48"/>
    <w:rsid w:val="00383C51"/>
    <w:rsid w:val="003850FB"/>
    <w:rsid w:val="00386398"/>
    <w:rsid w:val="00386A28"/>
    <w:rsid w:val="0038790B"/>
    <w:rsid w:val="0038799C"/>
    <w:rsid w:val="00387BAC"/>
    <w:rsid w:val="00390D53"/>
    <w:rsid w:val="00390DF9"/>
    <w:rsid w:val="00391387"/>
    <w:rsid w:val="00391AF7"/>
    <w:rsid w:val="00391B7D"/>
    <w:rsid w:val="0039201F"/>
    <w:rsid w:val="003930F3"/>
    <w:rsid w:val="00393D7C"/>
    <w:rsid w:val="00394EA6"/>
    <w:rsid w:val="00395786"/>
    <w:rsid w:val="00395971"/>
    <w:rsid w:val="00395B47"/>
    <w:rsid w:val="00396290"/>
    <w:rsid w:val="00396985"/>
    <w:rsid w:val="003970AB"/>
    <w:rsid w:val="003972D4"/>
    <w:rsid w:val="003975B0"/>
    <w:rsid w:val="0039798B"/>
    <w:rsid w:val="00397A76"/>
    <w:rsid w:val="00397D9A"/>
    <w:rsid w:val="003A0681"/>
    <w:rsid w:val="003A0704"/>
    <w:rsid w:val="003A08FE"/>
    <w:rsid w:val="003A09CE"/>
    <w:rsid w:val="003A0D51"/>
    <w:rsid w:val="003A168F"/>
    <w:rsid w:val="003A16E8"/>
    <w:rsid w:val="003A275C"/>
    <w:rsid w:val="003A2F8F"/>
    <w:rsid w:val="003A3394"/>
    <w:rsid w:val="003A34A2"/>
    <w:rsid w:val="003A3566"/>
    <w:rsid w:val="003A3936"/>
    <w:rsid w:val="003A39EB"/>
    <w:rsid w:val="003A458E"/>
    <w:rsid w:val="003A48EE"/>
    <w:rsid w:val="003A5403"/>
    <w:rsid w:val="003A5488"/>
    <w:rsid w:val="003A5674"/>
    <w:rsid w:val="003A5EBA"/>
    <w:rsid w:val="003A6234"/>
    <w:rsid w:val="003A62AB"/>
    <w:rsid w:val="003A635A"/>
    <w:rsid w:val="003A6C6B"/>
    <w:rsid w:val="003A76F9"/>
    <w:rsid w:val="003A7CF6"/>
    <w:rsid w:val="003B0F7E"/>
    <w:rsid w:val="003B1549"/>
    <w:rsid w:val="003B15EF"/>
    <w:rsid w:val="003B1FD6"/>
    <w:rsid w:val="003B2521"/>
    <w:rsid w:val="003B2947"/>
    <w:rsid w:val="003B2EBB"/>
    <w:rsid w:val="003B3044"/>
    <w:rsid w:val="003B3348"/>
    <w:rsid w:val="003B3CE0"/>
    <w:rsid w:val="003B3D0A"/>
    <w:rsid w:val="003B4B08"/>
    <w:rsid w:val="003B513C"/>
    <w:rsid w:val="003B5300"/>
    <w:rsid w:val="003B5534"/>
    <w:rsid w:val="003B57C7"/>
    <w:rsid w:val="003B5DAE"/>
    <w:rsid w:val="003B67D9"/>
    <w:rsid w:val="003B6E65"/>
    <w:rsid w:val="003B6F83"/>
    <w:rsid w:val="003B7455"/>
    <w:rsid w:val="003B7CF7"/>
    <w:rsid w:val="003B7D0F"/>
    <w:rsid w:val="003C0622"/>
    <w:rsid w:val="003C200B"/>
    <w:rsid w:val="003C273B"/>
    <w:rsid w:val="003C3563"/>
    <w:rsid w:val="003C3B35"/>
    <w:rsid w:val="003C40B6"/>
    <w:rsid w:val="003C4172"/>
    <w:rsid w:val="003C463E"/>
    <w:rsid w:val="003C4663"/>
    <w:rsid w:val="003C4786"/>
    <w:rsid w:val="003C4D73"/>
    <w:rsid w:val="003C4F85"/>
    <w:rsid w:val="003C5787"/>
    <w:rsid w:val="003C65B3"/>
    <w:rsid w:val="003C671C"/>
    <w:rsid w:val="003C6890"/>
    <w:rsid w:val="003C6975"/>
    <w:rsid w:val="003C7137"/>
    <w:rsid w:val="003C7C7B"/>
    <w:rsid w:val="003C7D86"/>
    <w:rsid w:val="003D0364"/>
    <w:rsid w:val="003D0901"/>
    <w:rsid w:val="003D174F"/>
    <w:rsid w:val="003D1DB6"/>
    <w:rsid w:val="003D1E87"/>
    <w:rsid w:val="003D2077"/>
    <w:rsid w:val="003D2576"/>
    <w:rsid w:val="003D2580"/>
    <w:rsid w:val="003D2B49"/>
    <w:rsid w:val="003D33CE"/>
    <w:rsid w:val="003D46F8"/>
    <w:rsid w:val="003D499E"/>
    <w:rsid w:val="003D4A12"/>
    <w:rsid w:val="003D4AD5"/>
    <w:rsid w:val="003D524F"/>
    <w:rsid w:val="003D54A9"/>
    <w:rsid w:val="003D56DD"/>
    <w:rsid w:val="003D5D2A"/>
    <w:rsid w:val="003D6C6A"/>
    <w:rsid w:val="003D6FB7"/>
    <w:rsid w:val="003D74D6"/>
    <w:rsid w:val="003E01C1"/>
    <w:rsid w:val="003E0F16"/>
    <w:rsid w:val="003E26CA"/>
    <w:rsid w:val="003E2D5E"/>
    <w:rsid w:val="003E2DA1"/>
    <w:rsid w:val="003E315E"/>
    <w:rsid w:val="003E344D"/>
    <w:rsid w:val="003E3904"/>
    <w:rsid w:val="003E3AEA"/>
    <w:rsid w:val="003E3D70"/>
    <w:rsid w:val="003E3FDB"/>
    <w:rsid w:val="003E404E"/>
    <w:rsid w:val="003E4319"/>
    <w:rsid w:val="003E47CA"/>
    <w:rsid w:val="003E484C"/>
    <w:rsid w:val="003E4E1B"/>
    <w:rsid w:val="003E5447"/>
    <w:rsid w:val="003E5895"/>
    <w:rsid w:val="003E5AA2"/>
    <w:rsid w:val="003E6033"/>
    <w:rsid w:val="003E67FD"/>
    <w:rsid w:val="003E6D8A"/>
    <w:rsid w:val="003E7319"/>
    <w:rsid w:val="003E7495"/>
    <w:rsid w:val="003E74B5"/>
    <w:rsid w:val="003E79B4"/>
    <w:rsid w:val="003F05DB"/>
    <w:rsid w:val="003F0BE8"/>
    <w:rsid w:val="003F1619"/>
    <w:rsid w:val="003F184B"/>
    <w:rsid w:val="003F198E"/>
    <w:rsid w:val="003F19A2"/>
    <w:rsid w:val="003F1B11"/>
    <w:rsid w:val="003F1B9B"/>
    <w:rsid w:val="003F1E51"/>
    <w:rsid w:val="003F1E53"/>
    <w:rsid w:val="003F1FAB"/>
    <w:rsid w:val="003F256A"/>
    <w:rsid w:val="003F258B"/>
    <w:rsid w:val="003F2BE2"/>
    <w:rsid w:val="003F32A8"/>
    <w:rsid w:val="003F38BA"/>
    <w:rsid w:val="003F431E"/>
    <w:rsid w:val="003F4AAE"/>
    <w:rsid w:val="003F4B2A"/>
    <w:rsid w:val="003F4B95"/>
    <w:rsid w:val="003F5005"/>
    <w:rsid w:val="003F5AF8"/>
    <w:rsid w:val="003F6319"/>
    <w:rsid w:val="003F66F4"/>
    <w:rsid w:val="003F69F6"/>
    <w:rsid w:val="003F6E9F"/>
    <w:rsid w:val="003F7124"/>
    <w:rsid w:val="00400BEE"/>
    <w:rsid w:val="00400EF8"/>
    <w:rsid w:val="00400F49"/>
    <w:rsid w:val="004010B3"/>
    <w:rsid w:val="0040141C"/>
    <w:rsid w:val="004019CA"/>
    <w:rsid w:val="0040204B"/>
    <w:rsid w:val="00402053"/>
    <w:rsid w:val="00402138"/>
    <w:rsid w:val="004031EB"/>
    <w:rsid w:val="0040352D"/>
    <w:rsid w:val="00403C60"/>
    <w:rsid w:val="00404099"/>
    <w:rsid w:val="004043F9"/>
    <w:rsid w:val="004048E2"/>
    <w:rsid w:val="00404C8F"/>
    <w:rsid w:val="00405126"/>
    <w:rsid w:val="0040561A"/>
    <w:rsid w:val="00405A8C"/>
    <w:rsid w:val="0040622C"/>
    <w:rsid w:val="00406A56"/>
    <w:rsid w:val="00407042"/>
    <w:rsid w:val="00407429"/>
    <w:rsid w:val="004074EE"/>
    <w:rsid w:val="00407E35"/>
    <w:rsid w:val="0041019B"/>
    <w:rsid w:val="004101DD"/>
    <w:rsid w:val="004102E5"/>
    <w:rsid w:val="00411171"/>
    <w:rsid w:val="004114CB"/>
    <w:rsid w:val="00412615"/>
    <w:rsid w:val="00412717"/>
    <w:rsid w:val="00412EA9"/>
    <w:rsid w:val="00413212"/>
    <w:rsid w:val="00413CBF"/>
    <w:rsid w:val="00414136"/>
    <w:rsid w:val="00414805"/>
    <w:rsid w:val="00414E0E"/>
    <w:rsid w:val="0041523E"/>
    <w:rsid w:val="004174A4"/>
    <w:rsid w:val="0041777E"/>
    <w:rsid w:val="004177F2"/>
    <w:rsid w:val="00417846"/>
    <w:rsid w:val="00417FD3"/>
    <w:rsid w:val="00420001"/>
    <w:rsid w:val="0042065D"/>
    <w:rsid w:val="004207B2"/>
    <w:rsid w:val="0042081F"/>
    <w:rsid w:val="00421265"/>
    <w:rsid w:val="004212EC"/>
    <w:rsid w:val="00421398"/>
    <w:rsid w:val="00421813"/>
    <w:rsid w:val="00421A16"/>
    <w:rsid w:val="00421A29"/>
    <w:rsid w:val="00421A97"/>
    <w:rsid w:val="00422258"/>
    <w:rsid w:val="00422E9C"/>
    <w:rsid w:val="004230AD"/>
    <w:rsid w:val="004237AF"/>
    <w:rsid w:val="004239FB"/>
    <w:rsid w:val="00424534"/>
    <w:rsid w:val="0042470A"/>
    <w:rsid w:val="00424BB2"/>
    <w:rsid w:val="00424F3F"/>
    <w:rsid w:val="004253B2"/>
    <w:rsid w:val="004254DB"/>
    <w:rsid w:val="00425E88"/>
    <w:rsid w:val="00426129"/>
    <w:rsid w:val="00426151"/>
    <w:rsid w:val="0042620C"/>
    <w:rsid w:val="00426314"/>
    <w:rsid w:val="0042662C"/>
    <w:rsid w:val="00426684"/>
    <w:rsid w:val="00426A50"/>
    <w:rsid w:val="00426F00"/>
    <w:rsid w:val="0042759D"/>
    <w:rsid w:val="00427B0B"/>
    <w:rsid w:val="004303F0"/>
    <w:rsid w:val="00430435"/>
    <w:rsid w:val="00430738"/>
    <w:rsid w:val="004311A3"/>
    <w:rsid w:val="00432547"/>
    <w:rsid w:val="00432C4C"/>
    <w:rsid w:val="00432FBB"/>
    <w:rsid w:val="004330F0"/>
    <w:rsid w:val="004342C6"/>
    <w:rsid w:val="004361D8"/>
    <w:rsid w:val="00436270"/>
    <w:rsid w:val="00437533"/>
    <w:rsid w:val="00437B65"/>
    <w:rsid w:val="0044018C"/>
    <w:rsid w:val="0044025C"/>
    <w:rsid w:val="00441067"/>
    <w:rsid w:val="004413E4"/>
    <w:rsid w:val="00441E59"/>
    <w:rsid w:val="00441F88"/>
    <w:rsid w:val="00442CBB"/>
    <w:rsid w:val="004432EF"/>
    <w:rsid w:val="00443550"/>
    <w:rsid w:val="00444724"/>
    <w:rsid w:val="00444939"/>
    <w:rsid w:val="00444CA7"/>
    <w:rsid w:val="00445C21"/>
    <w:rsid w:val="00446636"/>
    <w:rsid w:val="00446FAC"/>
    <w:rsid w:val="0044793B"/>
    <w:rsid w:val="0045005D"/>
    <w:rsid w:val="00450158"/>
    <w:rsid w:val="004505B6"/>
    <w:rsid w:val="00450AA0"/>
    <w:rsid w:val="00450B55"/>
    <w:rsid w:val="004518CE"/>
    <w:rsid w:val="00451D6A"/>
    <w:rsid w:val="0045227E"/>
    <w:rsid w:val="00452F63"/>
    <w:rsid w:val="00453D32"/>
    <w:rsid w:val="00454246"/>
    <w:rsid w:val="00454935"/>
    <w:rsid w:val="00454AE0"/>
    <w:rsid w:val="00455468"/>
    <w:rsid w:val="004554DB"/>
    <w:rsid w:val="00455754"/>
    <w:rsid w:val="004561D9"/>
    <w:rsid w:val="004568BF"/>
    <w:rsid w:val="00456B54"/>
    <w:rsid w:val="00456B5F"/>
    <w:rsid w:val="00456F8E"/>
    <w:rsid w:val="004570E8"/>
    <w:rsid w:val="00457492"/>
    <w:rsid w:val="004574E5"/>
    <w:rsid w:val="004577A7"/>
    <w:rsid w:val="00460883"/>
    <w:rsid w:val="00460CED"/>
    <w:rsid w:val="004613E1"/>
    <w:rsid w:val="004613E2"/>
    <w:rsid w:val="00461787"/>
    <w:rsid w:val="00461F73"/>
    <w:rsid w:val="004621DB"/>
    <w:rsid w:val="00462CB1"/>
    <w:rsid w:val="0046361B"/>
    <w:rsid w:val="00463B88"/>
    <w:rsid w:val="00464EDD"/>
    <w:rsid w:val="00465C16"/>
    <w:rsid w:val="00465D8F"/>
    <w:rsid w:val="00467225"/>
    <w:rsid w:val="00467267"/>
    <w:rsid w:val="004677D8"/>
    <w:rsid w:val="0047051D"/>
    <w:rsid w:val="00471B4F"/>
    <w:rsid w:val="004725E2"/>
    <w:rsid w:val="00472A5E"/>
    <w:rsid w:val="00472FCE"/>
    <w:rsid w:val="004730D0"/>
    <w:rsid w:val="00473530"/>
    <w:rsid w:val="0047388F"/>
    <w:rsid w:val="00473D04"/>
    <w:rsid w:val="00474156"/>
    <w:rsid w:val="00474721"/>
    <w:rsid w:val="00474CA2"/>
    <w:rsid w:val="00475110"/>
    <w:rsid w:val="004751FD"/>
    <w:rsid w:val="00475A79"/>
    <w:rsid w:val="00475D9B"/>
    <w:rsid w:val="004760E2"/>
    <w:rsid w:val="0047672C"/>
    <w:rsid w:val="004767E7"/>
    <w:rsid w:val="00476EC9"/>
    <w:rsid w:val="004774E5"/>
    <w:rsid w:val="00477605"/>
    <w:rsid w:val="0047782D"/>
    <w:rsid w:val="00477AF1"/>
    <w:rsid w:val="00477FEE"/>
    <w:rsid w:val="00480A1D"/>
    <w:rsid w:val="004813D5"/>
    <w:rsid w:val="0048144E"/>
    <w:rsid w:val="00481A88"/>
    <w:rsid w:val="00483952"/>
    <w:rsid w:val="00483B54"/>
    <w:rsid w:val="0048401C"/>
    <w:rsid w:val="00484127"/>
    <w:rsid w:val="0048416F"/>
    <w:rsid w:val="00485373"/>
    <w:rsid w:val="004855E7"/>
    <w:rsid w:val="00485C57"/>
    <w:rsid w:val="00485E85"/>
    <w:rsid w:val="004865CA"/>
    <w:rsid w:val="00487927"/>
    <w:rsid w:val="004902C0"/>
    <w:rsid w:val="00490440"/>
    <w:rsid w:val="00490466"/>
    <w:rsid w:val="00490679"/>
    <w:rsid w:val="00490C3D"/>
    <w:rsid w:val="00490E62"/>
    <w:rsid w:val="004911C9"/>
    <w:rsid w:val="004923F7"/>
    <w:rsid w:val="00493379"/>
    <w:rsid w:val="004934D2"/>
    <w:rsid w:val="0049354F"/>
    <w:rsid w:val="004935BB"/>
    <w:rsid w:val="0049456F"/>
    <w:rsid w:val="00494A84"/>
    <w:rsid w:val="00494D5F"/>
    <w:rsid w:val="00494EB6"/>
    <w:rsid w:val="00494F72"/>
    <w:rsid w:val="004953D0"/>
    <w:rsid w:val="004959ED"/>
    <w:rsid w:val="00495D6E"/>
    <w:rsid w:val="004962A8"/>
    <w:rsid w:val="00496311"/>
    <w:rsid w:val="0049633B"/>
    <w:rsid w:val="00496471"/>
    <w:rsid w:val="00496955"/>
    <w:rsid w:val="0049696D"/>
    <w:rsid w:val="004970E1"/>
    <w:rsid w:val="0049748A"/>
    <w:rsid w:val="004976D7"/>
    <w:rsid w:val="004A11CC"/>
    <w:rsid w:val="004A12A6"/>
    <w:rsid w:val="004A19BD"/>
    <w:rsid w:val="004A1DC5"/>
    <w:rsid w:val="004A2AAB"/>
    <w:rsid w:val="004A3005"/>
    <w:rsid w:val="004A36DD"/>
    <w:rsid w:val="004A3B95"/>
    <w:rsid w:val="004A4055"/>
    <w:rsid w:val="004A4329"/>
    <w:rsid w:val="004A4AE7"/>
    <w:rsid w:val="004A5154"/>
    <w:rsid w:val="004A5574"/>
    <w:rsid w:val="004A563C"/>
    <w:rsid w:val="004A5864"/>
    <w:rsid w:val="004A63F9"/>
    <w:rsid w:val="004A6FF7"/>
    <w:rsid w:val="004A73CE"/>
    <w:rsid w:val="004A73EF"/>
    <w:rsid w:val="004A7637"/>
    <w:rsid w:val="004B04C3"/>
    <w:rsid w:val="004B0AF2"/>
    <w:rsid w:val="004B0BFB"/>
    <w:rsid w:val="004B10D6"/>
    <w:rsid w:val="004B117F"/>
    <w:rsid w:val="004B1418"/>
    <w:rsid w:val="004B25C0"/>
    <w:rsid w:val="004B26E5"/>
    <w:rsid w:val="004B35D5"/>
    <w:rsid w:val="004B3812"/>
    <w:rsid w:val="004B3860"/>
    <w:rsid w:val="004B3CB1"/>
    <w:rsid w:val="004B3EC1"/>
    <w:rsid w:val="004B44A3"/>
    <w:rsid w:val="004B49D2"/>
    <w:rsid w:val="004B6B4C"/>
    <w:rsid w:val="004B6DB4"/>
    <w:rsid w:val="004B7480"/>
    <w:rsid w:val="004B7801"/>
    <w:rsid w:val="004B7AAD"/>
    <w:rsid w:val="004B7DE5"/>
    <w:rsid w:val="004C0026"/>
    <w:rsid w:val="004C069A"/>
    <w:rsid w:val="004C0C16"/>
    <w:rsid w:val="004C1000"/>
    <w:rsid w:val="004C1061"/>
    <w:rsid w:val="004C18FE"/>
    <w:rsid w:val="004C20CD"/>
    <w:rsid w:val="004C264D"/>
    <w:rsid w:val="004C27BC"/>
    <w:rsid w:val="004C3609"/>
    <w:rsid w:val="004C39F2"/>
    <w:rsid w:val="004C3B42"/>
    <w:rsid w:val="004C4944"/>
    <w:rsid w:val="004C4D5A"/>
    <w:rsid w:val="004C63CB"/>
    <w:rsid w:val="004C6E90"/>
    <w:rsid w:val="004C6F6D"/>
    <w:rsid w:val="004D0E3D"/>
    <w:rsid w:val="004D18DD"/>
    <w:rsid w:val="004D1C75"/>
    <w:rsid w:val="004D3259"/>
    <w:rsid w:val="004D3F01"/>
    <w:rsid w:val="004D4BD9"/>
    <w:rsid w:val="004D53B6"/>
    <w:rsid w:val="004D6299"/>
    <w:rsid w:val="004D77A6"/>
    <w:rsid w:val="004D7838"/>
    <w:rsid w:val="004D7B93"/>
    <w:rsid w:val="004D7CFC"/>
    <w:rsid w:val="004E00E8"/>
    <w:rsid w:val="004E0183"/>
    <w:rsid w:val="004E1100"/>
    <w:rsid w:val="004E135E"/>
    <w:rsid w:val="004E1DFA"/>
    <w:rsid w:val="004E2662"/>
    <w:rsid w:val="004E26F4"/>
    <w:rsid w:val="004E3657"/>
    <w:rsid w:val="004E3825"/>
    <w:rsid w:val="004E3E97"/>
    <w:rsid w:val="004E434B"/>
    <w:rsid w:val="004E4579"/>
    <w:rsid w:val="004E45C4"/>
    <w:rsid w:val="004E5484"/>
    <w:rsid w:val="004E59BF"/>
    <w:rsid w:val="004E5C8E"/>
    <w:rsid w:val="004E5E14"/>
    <w:rsid w:val="004E5F45"/>
    <w:rsid w:val="004E6B51"/>
    <w:rsid w:val="004E7447"/>
    <w:rsid w:val="004F057C"/>
    <w:rsid w:val="004F1473"/>
    <w:rsid w:val="004F22D7"/>
    <w:rsid w:val="004F2CB5"/>
    <w:rsid w:val="004F2FF8"/>
    <w:rsid w:val="004F316F"/>
    <w:rsid w:val="004F38BD"/>
    <w:rsid w:val="004F3E89"/>
    <w:rsid w:val="004F444D"/>
    <w:rsid w:val="004F54D0"/>
    <w:rsid w:val="004F560B"/>
    <w:rsid w:val="004F56D8"/>
    <w:rsid w:val="004F5974"/>
    <w:rsid w:val="004F5C24"/>
    <w:rsid w:val="004F6167"/>
    <w:rsid w:val="004F644B"/>
    <w:rsid w:val="004F6F85"/>
    <w:rsid w:val="004F74EC"/>
    <w:rsid w:val="0050114D"/>
    <w:rsid w:val="00501E05"/>
    <w:rsid w:val="0050243F"/>
    <w:rsid w:val="00502654"/>
    <w:rsid w:val="00502960"/>
    <w:rsid w:val="00503644"/>
    <w:rsid w:val="00503B4E"/>
    <w:rsid w:val="005049CF"/>
    <w:rsid w:val="005050F6"/>
    <w:rsid w:val="005051CB"/>
    <w:rsid w:val="00505CBF"/>
    <w:rsid w:val="0050676B"/>
    <w:rsid w:val="00506790"/>
    <w:rsid w:val="00506869"/>
    <w:rsid w:val="00506F19"/>
    <w:rsid w:val="00507DAA"/>
    <w:rsid w:val="005103D2"/>
    <w:rsid w:val="00510796"/>
    <w:rsid w:val="005107F8"/>
    <w:rsid w:val="00510AC7"/>
    <w:rsid w:val="005111BC"/>
    <w:rsid w:val="00511CA8"/>
    <w:rsid w:val="00511D4E"/>
    <w:rsid w:val="00511E69"/>
    <w:rsid w:val="005120F0"/>
    <w:rsid w:val="00512727"/>
    <w:rsid w:val="00512B8F"/>
    <w:rsid w:val="00513B45"/>
    <w:rsid w:val="00514356"/>
    <w:rsid w:val="00514717"/>
    <w:rsid w:val="00514D54"/>
    <w:rsid w:val="005150C4"/>
    <w:rsid w:val="00516604"/>
    <w:rsid w:val="0051681A"/>
    <w:rsid w:val="005172DF"/>
    <w:rsid w:val="005203E3"/>
    <w:rsid w:val="00520506"/>
    <w:rsid w:val="00520E83"/>
    <w:rsid w:val="00521016"/>
    <w:rsid w:val="0052118E"/>
    <w:rsid w:val="00521945"/>
    <w:rsid w:val="0052195B"/>
    <w:rsid w:val="00521FE0"/>
    <w:rsid w:val="00522A71"/>
    <w:rsid w:val="00522EB1"/>
    <w:rsid w:val="005232C6"/>
    <w:rsid w:val="00523528"/>
    <w:rsid w:val="005235FF"/>
    <w:rsid w:val="00524249"/>
    <w:rsid w:val="0052455E"/>
    <w:rsid w:val="00525B5A"/>
    <w:rsid w:val="00525C8E"/>
    <w:rsid w:val="00526269"/>
    <w:rsid w:val="00526B5D"/>
    <w:rsid w:val="00526EEE"/>
    <w:rsid w:val="00527467"/>
    <w:rsid w:val="00530241"/>
    <w:rsid w:val="00530623"/>
    <w:rsid w:val="0053086E"/>
    <w:rsid w:val="00531706"/>
    <w:rsid w:val="00532225"/>
    <w:rsid w:val="005325C6"/>
    <w:rsid w:val="00532688"/>
    <w:rsid w:val="005328B6"/>
    <w:rsid w:val="00532ABF"/>
    <w:rsid w:val="00533347"/>
    <w:rsid w:val="00533369"/>
    <w:rsid w:val="00533594"/>
    <w:rsid w:val="0053366D"/>
    <w:rsid w:val="0053408A"/>
    <w:rsid w:val="005340A6"/>
    <w:rsid w:val="0053452E"/>
    <w:rsid w:val="00534824"/>
    <w:rsid w:val="00534A85"/>
    <w:rsid w:val="00534AC6"/>
    <w:rsid w:val="00535294"/>
    <w:rsid w:val="00535391"/>
    <w:rsid w:val="00535692"/>
    <w:rsid w:val="005356F5"/>
    <w:rsid w:val="00535BC7"/>
    <w:rsid w:val="00535BED"/>
    <w:rsid w:val="0053615D"/>
    <w:rsid w:val="005366E2"/>
    <w:rsid w:val="005367D2"/>
    <w:rsid w:val="00537F28"/>
    <w:rsid w:val="00537F97"/>
    <w:rsid w:val="0054006E"/>
    <w:rsid w:val="005405B2"/>
    <w:rsid w:val="00540F0E"/>
    <w:rsid w:val="00540F63"/>
    <w:rsid w:val="00541A63"/>
    <w:rsid w:val="00541E4C"/>
    <w:rsid w:val="005424EA"/>
    <w:rsid w:val="0054345B"/>
    <w:rsid w:val="00543595"/>
    <w:rsid w:val="00543CF7"/>
    <w:rsid w:val="00543F1E"/>
    <w:rsid w:val="005440E2"/>
    <w:rsid w:val="00544D09"/>
    <w:rsid w:val="00544DC9"/>
    <w:rsid w:val="00544E53"/>
    <w:rsid w:val="00544E95"/>
    <w:rsid w:val="005453D1"/>
    <w:rsid w:val="005453E5"/>
    <w:rsid w:val="005454D6"/>
    <w:rsid w:val="0054576F"/>
    <w:rsid w:val="00545A50"/>
    <w:rsid w:val="00545EFB"/>
    <w:rsid w:val="005464FB"/>
    <w:rsid w:val="005472D3"/>
    <w:rsid w:val="0054766C"/>
    <w:rsid w:val="00547869"/>
    <w:rsid w:val="00547B13"/>
    <w:rsid w:val="00550235"/>
    <w:rsid w:val="00550883"/>
    <w:rsid w:val="005509E3"/>
    <w:rsid w:val="00551BD6"/>
    <w:rsid w:val="00553561"/>
    <w:rsid w:val="00553A56"/>
    <w:rsid w:val="00554040"/>
    <w:rsid w:val="0055434B"/>
    <w:rsid w:val="00554B3B"/>
    <w:rsid w:val="00554CF9"/>
    <w:rsid w:val="0055517F"/>
    <w:rsid w:val="00555928"/>
    <w:rsid w:val="00555E8A"/>
    <w:rsid w:val="0055691A"/>
    <w:rsid w:val="00557A9F"/>
    <w:rsid w:val="0056021F"/>
    <w:rsid w:val="005602B5"/>
    <w:rsid w:val="00560767"/>
    <w:rsid w:val="00560807"/>
    <w:rsid w:val="00560EDE"/>
    <w:rsid w:val="00560FB4"/>
    <w:rsid w:val="00561DBE"/>
    <w:rsid w:val="00561FB6"/>
    <w:rsid w:val="00562070"/>
    <w:rsid w:val="00562590"/>
    <w:rsid w:val="0056391D"/>
    <w:rsid w:val="00563AC4"/>
    <w:rsid w:val="00563F30"/>
    <w:rsid w:val="00564220"/>
    <w:rsid w:val="00564747"/>
    <w:rsid w:val="005647C2"/>
    <w:rsid w:val="00564B5D"/>
    <w:rsid w:val="00564C47"/>
    <w:rsid w:val="00564D0F"/>
    <w:rsid w:val="00564EA6"/>
    <w:rsid w:val="00565680"/>
    <w:rsid w:val="0056589F"/>
    <w:rsid w:val="00565D70"/>
    <w:rsid w:val="00565F8E"/>
    <w:rsid w:val="00566496"/>
    <w:rsid w:val="005665EB"/>
    <w:rsid w:val="00566FB8"/>
    <w:rsid w:val="005673F4"/>
    <w:rsid w:val="005674CF"/>
    <w:rsid w:val="00567B54"/>
    <w:rsid w:val="00570643"/>
    <w:rsid w:val="0057090A"/>
    <w:rsid w:val="00570BCA"/>
    <w:rsid w:val="0057108C"/>
    <w:rsid w:val="00571344"/>
    <w:rsid w:val="00572479"/>
    <w:rsid w:val="005724D7"/>
    <w:rsid w:val="005732DB"/>
    <w:rsid w:val="005733A8"/>
    <w:rsid w:val="00574090"/>
    <w:rsid w:val="0057534D"/>
    <w:rsid w:val="00575892"/>
    <w:rsid w:val="00575DF7"/>
    <w:rsid w:val="00575F41"/>
    <w:rsid w:val="00576036"/>
    <w:rsid w:val="00576D34"/>
    <w:rsid w:val="005771A2"/>
    <w:rsid w:val="00581513"/>
    <w:rsid w:val="00581635"/>
    <w:rsid w:val="00582578"/>
    <w:rsid w:val="00582FE2"/>
    <w:rsid w:val="00583A3E"/>
    <w:rsid w:val="00583A86"/>
    <w:rsid w:val="00584435"/>
    <w:rsid w:val="00584454"/>
    <w:rsid w:val="00584708"/>
    <w:rsid w:val="00585915"/>
    <w:rsid w:val="00585965"/>
    <w:rsid w:val="00585B8B"/>
    <w:rsid w:val="00585DF0"/>
    <w:rsid w:val="00586230"/>
    <w:rsid w:val="00586247"/>
    <w:rsid w:val="0058638B"/>
    <w:rsid w:val="0058685B"/>
    <w:rsid w:val="005869A0"/>
    <w:rsid w:val="00586A35"/>
    <w:rsid w:val="005872B8"/>
    <w:rsid w:val="00587B71"/>
    <w:rsid w:val="00590224"/>
    <w:rsid w:val="00590678"/>
    <w:rsid w:val="00590A8E"/>
    <w:rsid w:val="00590B08"/>
    <w:rsid w:val="00590BBB"/>
    <w:rsid w:val="00591210"/>
    <w:rsid w:val="00591693"/>
    <w:rsid w:val="0059184A"/>
    <w:rsid w:val="0059245A"/>
    <w:rsid w:val="00592773"/>
    <w:rsid w:val="00593159"/>
    <w:rsid w:val="005931F0"/>
    <w:rsid w:val="005937F8"/>
    <w:rsid w:val="0059410F"/>
    <w:rsid w:val="00594887"/>
    <w:rsid w:val="00594A05"/>
    <w:rsid w:val="00594F14"/>
    <w:rsid w:val="0059526E"/>
    <w:rsid w:val="005971C9"/>
    <w:rsid w:val="0059726A"/>
    <w:rsid w:val="00597393"/>
    <w:rsid w:val="005975E8"/>
    <w:rsid w:val="005976A8"/>
    <w:rsid w:val="00597AD0"/>
    <w:rsid w:val="005A045E"/>
    <w:rsid w:val="005A04FA"/>
    <w:rsid w:val="005A0AB2"/>
    <w:rsid w:val="005A0D21"/>
    <w:rsid w:val="005A134F"/>
    <w:rsid w:val="005A1384"/>
    <w:rsid w:val="005A159C"/>
    <w:rsid w:val="005A15C8"/>
    <w:rsid w:val="005A1BBF"/>
    <w:rsid w:val="005A2446"/>
    <w:rsid w:val="005A286A"/>
    <w:rsid w:val="005A2A76"/>
    <w:rsid w:val="005A2D8F"/>
    <w:rsid w:val="005A3422"/>
    <w:rsid w:val="005A383B"/>
    <w:rsid w:val="005A392B"/>
    <w:rsid w:val="005A4500"/>
    <w:rsid w:val="005A4643"/>
    <w:rsid w:val="005A4BD7"/>
    <w:rsid w:val="005A5695"/>
    <w:rsid w:val="005A631F"/>
    <w:rsid w:val="005A6546"/>
    <w:rsid w:val="005A6D2B"/>
    <w:rsid w:val="005A78C0"/>
    <w:rsid w:val="005B0023"/>
    <w:rsid w:val="005B0494"/>
    <w:rsid w:val="005B1156"/>
    <w:rsid w:val="005B1420"/>
    <w:rsid w:val="005B167F"/>
    <w:rsid w:val="005B212B"/>
    <w:rsid w:val="005B213A"/>
    <w:rsid w:val="005B22FA"/>
    <w:rsid w:val="005B270A"/>
    <w:rsid w:val="005B2F84"/>
    <w:rsid w:val="005B3D10"/>
    <w:rsid w:val="005B41B0"/>
    <w:rsid w:val="005B59E6"/>
    <w:rsid w:val="005B65C2"/>
    <w:rsid w:val="005B6898"/>
    <w:rsid w:val="005B6934"/>
    <w:rsid w:val="005B6D3D"/>
    <w:rsid w:val="005B6E5E"/>
    <w:rsid w:val="005B70A4"/>
    <w:rsid w:val="005B7597"/>
    <w:rsid w:val="005C051F"/>
    <w:rsid w:val="005C1011"/>
    <w:rsid w:val="005C2449"/>
    <w:rsid w:val="005C2F36"/>
    <w:rsid w:val="005C2FE3"/>
    <w:rsid w:val="005C32C6"/>
    <w:rsid w:val="005C3AFD"/>
    <w:rsid w:val="005C4528"/>
    <w:rsid w:val="005C4664"/>
    <w:rsid w:val="005C4733"/>
    <w:rsid w:val="005C4C6F"/>
    <w:rsid w:val="005C5365"/>
    <w:rsid w:val="005C5742"/>
    <w:rsid w:val="005C57F0"/>
    <w:rsid w:val="005C5D84"/>
    <w:rsid w:val="005C6A76"/>
    <w:rsid w:val="005C74D7"/>
    <w:rsid w:val="005C7BDC"/>
    <w:rsid w:val="005C7F59"/>
    <w:rsid w:val="005D051E"/>
    <w:rsid w:val="005D072C"/>
    <w:rsid w:val="005D0C2D"/>
    <w:rsid w:val="005D122A"/>
    <w:rsid w:val="005D16CA"/>
    <w:rsid w:val="005D1A40"/>
    <w:rsid w:val="005D1A56"/>
    <w:rsid w:val="005D1C03"/>
    <w:rsid w:val="005D2DAD"/>
    <w:rsid w:val="005D322C"/>
    <w:rsid w:val="005D36FB"/>
    <w:rsid w:val="005D3806"/>
    <w:rsid w:val="005D3C92"/>
    <w:rsid w:val="005D421F"/>
    <w:rsid w:val="005D495D"/>
    <w:rsid w:val="005D4C6A"/>
    <w:rsid w:val="005D526B"/>
    <w:rsid w:val="005D5E3C"/>
    <w:rsid w:val="005D5F39"/>
    <w:rsid w:val="005D6268"/>
    <w:rsid w:val="005D6320"/>
    <w:rsid w:val="005D63A3"/>
    <w:rsid w:val="005D656E"/>
    <w:rsid w:val="005D6779"/>
    <w:rsid w:val="005D6896"/>
    <w:rsid w:val="005D7650"/>
    <w:rsid w:val="005D76CA"/>
    <w:rsid w:val="005E0387"/>
    <w:rsid w:val="005E0C36"/>
    <w:rsid w:val="005E1A45"/>
    <w:rsid w:val="005E22CC"/>
    <w:rsid w:val="005E26FC"/>
    <w:rsid w:val="005E2F11"/>
    <w:rsid w:val="005E32D1"/>
    <w:rsid w:val="005E3644"/>
    <w:rsid w:val="005E377B"/>
    <w:rsid w:val="005E3B60"/>
    <w:rsid w:val="005E48AB"/>
    <w:rsid w:val="005E4C67"/>
    <w:rsid w:val="005E4DC0"/>
    <w:rsid w:val="005E4EE8"/>
    <w:rsid w:val="005E58B4"/>
    <w:rsid w:val="005E6164"/>
    <w:rsid w:val="005E67A4"/>
    <w:rsid w:val="005E6B83"/>
    <w:rsid w:val="005E6C6C"/>
    <w:rsid w:val="005E6FED"/>
    <w:rsid w:val="005E74E6"/>
    <w:rsid w:val="005E782F"/>
    <w:rsid w:val="005F0C09"/>
    <w:rsid w:val="005F108F"/>
    <w:rsid w:val="005F12D6"/>
    <w:rsid w:val="005F12FC"/>
    <w:rsid w:val="005F1816"/>
    <w:rsid w:val="005F1959"/>
    <w:rsid w:val="005F206C"/>
    <w:rsid w:val="005F23A5"/>
    <w:rsid w:val="005F2CA0"/>
    <w:rsid w:val="005F2E13"/>
    <w:rsid w:val="005F30BA"/>
    <w:rsid w:val="005F3211"/>
    <w:rsid w:val="005F37FD"/>
    <w:rsid w:val="005F3C98"/>
    <w:rsid w:val="005F51AD"/>
    <w:rsid w:val="005F52D9"/>
    <w:rsid w:val="005F55B9"/>
    <w:rsid w:val="005F5A59"/>
    <w:rsid w:val="005F5C99"/>
    <w:rsid w:val="005F5DA3"/>
    <w:rsid w:val="005F611B"/>
    <w:rsid w:val="005F6338"/>
    <w:rsid w:val="005F7011"/>
    <w:rsid w:val="005F76CE"/>
    <w:rsid w:val="00600337"/>
    <w:rsid w:val="00600549"/>
    <w:rsid w:val="00600ACD"/>
    <w:rsid w:val="0060150F"/>
    <w:rsid w:val="00601BC4"/>
    <w:rsid w:val="00602237"/>
    <w:rsid w:val="0060270D"/>
    <w:rsid w:val="00602F17"/>
    <w:rsid w:val="00603188"/>
    <w:rsid w:val="006035C0"/>
    <w:rsid w:val="0060407C"/>
    <w:rsid w:val="0060441E"/>
    <w:rsid w:val="006046DF"/>
    <w:rsid w:val="0060485F"/>
    <w:rsid w:val="00604B65"/>
    <w:rsid w:val="00604EBC"/>
    <w:rsid w:val="00605087"/>
    <w:rsid w:val="006050BE"/>
    <w:rsid w:val="00605F47"/>
    <w:rsid w:val="006069E1"/>
    <w:rsid w:val="006075A2"/>
    <w:rsid w:val="006079BF"/>
    <w:rsid w:val="00607B46"/>
    <w:rsid w:val="00610510"/>
    <w:rsid w:val="006108F8"/>
    <w:rsid w:val="00611402"/>
    <w:rsid w:val="0061161D"/>
    <w:rsid w:val="0061163A"/>
    <w:rsid w:val="006125DF"/>
    <w:rsid w:val="00612615"/>
    <w:rsid w:val="0061267B"/>
    <w:rsid w:val="00612ABD"/>
    <w:rsid w:val="00612DD6"/>
    <w:rsid w:val="00613014"/>
    <w:rsid w:val="00613522"/>
    <w:rsid w:val="00613CA0"/>
    <w:rsid w:val="00613EF2"/>
    <w:rsid w:val="006145F0"/>
    <w:rsid w:val="0061483F"/>
    <w:rsid w:val="00614B51"/>
    <w:rsid w:val="00615CC1"/>
    <w:rsid w:val="006169B9"/>
    <w:rsid w:val="00616E7A"/>
    <w:rsid w:val="006178CC"/>
    <w:rsid w:val="00617B1E"/>
    <w:rsid w:val="00617E1A"/>
    <w:rsid w:val="0062012D"/>
    <w:rsid w:val="00620179"/>
    <w:rsid w:val="006202C3"/>
    <w:rsid w:val="00620524"/>
    <w:rsid w:val="006205EF"/>
    <w:rsid w:val="006207FA"/>
    <w:rsid w:val="006208B1"/>
    <w:rsid w:val="006213E5"/>
    <w:rsid w:val="006217AB"/>
    <w:rsid w:val="00621830"/>
    <w:rsid w:val="006218F2"/>
    <w:rsid w:val="00622899"/>
    <w:rsid w:val="00622A2E"/>
    <w:rsid w:val="00622ACD"/>
    <w:rsid w:val="0062367E"/>
    <w:rsid w:val="006236BF"/>
    <w:rsid w:val="00624558"/>
    <w:rsid w:val="006245B8"/>
    <w:rsid w:val="00624CE5"/>
    <w:rsid w:val="006272F1"/>
    <w:rsid w:val="00627B6F"/>
    <w:rsid w:val="00627C45"/>
    <w:rsid w:val="00627D10"/>
    <w:rsid w:val="0063024F"/>
    <w:rsid w:val="00630599"/>
    <w:rsid w:val="00630784"/>
    <w:rsid w:val="006308AD"/>
    <w:rsid w:val="006316B1"/>
    <w:rsid w:val="00631845"/>
    <w:rsid w:val="00631D35"/>
    <w:rsid w:val="00631F8C"/>
    <w:rsid w:val="006320EF"/>
    <w:rsid w:val="006324BA"/>
    <w:rsid w:val="0063274B"/>
    <w:rsid w:val="006327AA"/>
    <w:rsid w:val="00632851"/>
    <w:rsid w:val="0063430E"/>
    <w:rsid w:val="00635872"/>
    <w:rsid w:val="0063594D"/>
    <w:rsid w:val="00636171"/>
    <w:rsid w:val="006369A9"/>
    <w:rsid w:val="00637121"/>
    <w:rsid w:val="0063754B"/>
    <w:rsid w:val="00637FC9"/>
    <w:rsid w:val="00641496"/>
    <w:rsid w:val="00641538"/>
    <w:rsid w:val="0064176F"/>
    <w:rsid w:val="006429A8"/>
    <w:rsid w:val="00642F1A"/>
    <w:rsid w:val="00643260"/>
    <w:rsid w:val="00643502"/>
    <w:rsid w:val="00643B25"/>
    <w:rsid w:val="00643CB3"/>
    <w:rsid w:val="00645022"/>
    <w:rsid w:val="006453F1"/>
    <w:rsid w:val="00645745"/>
    <w:rsid w:val="00645DBE"/>
    <w:rsid w:val="00645DD6"/>
    <w:rsid w:val="00645F78"/>
    <w:rsid w:val="00646112"/>
    <w:rsid w:val="0064625B"/>
    <w:rsid w:val="0064665B"/>
    <w:rsid w:val="006466A4"/>
    <w:rsid w:val="006467A6"/>
    <w:rsid w:val="00646DF8"/>
    <w:rsid w:val="00647188"/>
    <w:rsid w:val="00647A95"/>
    <w:rsid w:val="00647B1B"/>
    <w:rsid w:val="00647F70"/>
    <w:rsid w:val="006506DA"/>
    <w:rsid w:val="00650DFD"/>
    <w:rsid w:val="0065134F"/>
    <w:rsid w:val="0065145D"/>
    <w:rsid w:val="006517EF"/>
    <w:rsid w:val="00651C78"/>
    <w:rsid w:val="00651D2E"/>
    <w:rsid w:val="00652DE2"/>
    <w:rsid w:val="00653E96"/>
    <w:rsid w:val="0065498E"/>
    <w:rsid w:val="00655A13"/>
    <w:rsid w:val="00655B0C"/>
    <w:rsid w:val="00655DAB"/>
    <w:rsid w:val="00655EAE"/>
    <w:rsid w:val="00656166"/>
    <w:rsid w:val="0065635B"/>
    <w:rsid w:val="00656502"/>
    <w:rsid w:val="006565DA"/>
    <w:rsid w:val="006565FC"/>
    <w:rsid w:val="00656B93"/>
    <w:rsid w:val="00656E7D"/>
    <w:rsid w:val="00657E9C"/>
    <w:rsid w:val="00660293"/>
    <w:rsid w:val="006609ED"/>
    <w:rsid w:val="00660BF0"/>
    <w:rsid w:val="006611DE"/>
    <w:rsid w:val="0066133B"/>
    <w:rsid w:val="006615A7"/>
    <w:rsid w:val="006618EC"/>
    <w:rsid w:val="00661AB0"/>
    <w:rsid w:val="00661CD2"/>
    <w:rsid w:val="0066278C"/>
    <w:rsid w:val="0066289E"/>
    <w:rsid w:val="006629F5"/>
    <w:rsid w:val="00662DE4"/>
    <w:rsid w:val="006637F1"/>
    <w:rsid w:val="00663B10"/>
    <w:rsid w:val="00663FB9"/>
    <w:rsid w:val="00664083"/>
    <w:rsid w:val="0066409C"/>
    <w:rsid w:val="0066477E"/>
    <w:rsid w:val="006647FC"/>
    <w:rsid w:val="00664D9D"/>
    <w:rsid w:val="00664E0C"/>
    <w:rsid w:val="00664E9A"/>
    <w:rsid w:val="0066625B"/>
    <w:rsid w:val="006666B9"/>
    <w:rsid w:val="00666BC7"/>
    <w:rsid w:val="00666E1F"/>
    <w:rsid w:val="00667834"/>
    <w:rsid w:val="006679EF"/>
    <w:rsid w:val="00667D79"/>
    <w:rsid w:val="0067006B"/>
    <w:rsid w:val="00670219"/>
    <w:rsid w:val="00670276"/>
    <w:rsid w:val="00670814"/>
    <w:rsid w:val="00670BB9"/>
    <w:rsid w:val="00670F2A"/>
    <w:rsid w:val="006713D8"/>
    <w:rsid w:val="00671974"/>
    <w:rsid w:val="00671C77"/>
    <w:rsid w:val="00672C67"/>
    <w:rsid w:val="00672D3F"/>
    <w:rsid w:val="00673257"/>
    <w:rsid w:val="006734EC"/>
    <w:rsid w:val="00673532"/>
    <w:rsid w:val="006736D1"/>
    <w:rsid w:val="006743C7"/>
    <w:rsid w:val="0067471A"/>
    <w:rsid w:val="00674CBB"/>
    <w:rsid w:val="00674D2F"/>
    <w:rsid w:val="00674EB4"/>
    <w:rsid w:val="006752CC"/>
    <w:rsid w:val="00676216"/>
    <w:rsid w:val="0067639D"/>
    <w:rsid w:val="00676B63"/>
    <w:rsid w:val="006773A3"/>
    <w:rsid w:val="00677AD5"/>
    <w:rsid w:val="00680084"/>
    <w:rsid w:val="006800C7"/>
    <w:rsid w:val="0068014A"/>
    <w:rsid w:val="00680B8D"/>
    <w:rsid w:val="00680EBD"/>
    <w:rsid w:val="00680FE4"/>
    <w:rsid w:val="0068123C"/>
    <w:rsid w:val="00681C90"/>
    <w:rsid w:val="00681CC6"/>
    <w:rsid w:val="006823CF"/>
    <w:rsid w:val="00682656"/>
    <w:rsid w:val="00682A1E"/>
    <w:rsid w:val="00682E56"/>
    <w:rsid w:val="0068309F"/>
    <w:rsid w:val="00683BE9"/>
    <w:rsid w:val="00683E5B"/>
    <w:rsid w:val="006845E3"/>
    <w:rsid w:val="00684677"/>
    <w:rsid w:val="006847E2"/>
    <w:rsid w:val="00684A17"/>
    <w:rsid w:val="0068597A"/>
    <w:rsid w:val="00685B65"/>
    <w:rsid w:val="00685C4C"/>
    <w:rsid w:val="006866EA"/>
    <w:rsid w:val="00686D90"/>
    <w:rsid w:val="0068760A"/>
    <w:rsid w:val="0068762A"/>
    <w:rsid w:val="00690B03"/>
    <w:rsid w:val="0069145F"/>
    <w:rsid w:val="00691830"/>
    <w:rsid w:val="006924BE"/>
    <w:rsid w:val="0069354B"/>
    <w:rsid w:val="00693774"/>
    <w:rsid w:val="00694597"/>
    <w:rsid w:val="00694D65"/>
    <w:rsid w:val="00694F6C"/>
    <w:rsid w:val="006953E1"/>
    <w:rsid w:val="0069566A"/>
    <w:rsid w:val="006956A2"/>
    <w:rsid w:val="00696439"/>
    <w:rsid w:val="00696F48"/>
    <w:rsid w:val="0069756A"/>
    <w:rsid w:val="00697711"/>
    <w:rsid w:val="006A0466"/>
    <w:rsid w:val="006A0B81"/>
    <w:rsid w:val="006A0F35"/>
    <w:rsid w:val="006A1493"/>
    <w:rsid w:val="006A1FA0"/>
    <w:rsid w:val="006A2355"/>
    <w:rsid w:val="006A2766"/>
    <w:rsid w:val="006A28A8"/>
    <w:rsid w:val="006A2D00"/>
    <w:rsid w:val="006A342E"/>
    <w:rsid w:val="006A3F38"/>
    <w:rsid w:val="006A40C4"/>
    <w:rsid w:val="006A443E"/>
    <w:rsid w:val="006A4496"/>
    <w:rsid w:val="006A4567"/>
    <w:rsid w:val="006A4C0E"/>
    <w:rsid w:val="006A4CD2"/>
    <w:rsid w:val="006A5046"/>
    <w:rsid w:val="006A532D"/>
    <w:rsid w:val="006A5367"/>
    <w:rsid w:val="006A573D"/>
    <w:rsid w:val="006A595F"/>
    <w:rsid w:val="006A7898"/>
    <w:rsid w:val="006A78A6"/>
    <w:rsid w:val="006A7B2E"/>
    <w:rsid w:val="006B02EB"/>
    <w:rsid w:val="006B0645"/>
    <w:rsid w:val="006B1B02"/>
    <w:rsid w:val="006B23C5"/>
    <w:rsid w:val="006B276F"/>
    <w:rsid w:val="006B3573"/>
    <w:rsid w:val="006B3CC9"/>
    <w:rsid w:val="006B3D6E"/>
    <w:rsid w:val="006B42DD"/>
    <w:rsid w:val="006B441D"/>
    <w:rsid w:val="006B456B"/>
    <w:rsid w:val="006B458D"/>
    <w:rsid w:val="006B45D9"/>
    <w:rsid w:val="006B4666"/>
    <w:rsid w:val="006B4680"/>
    <w:rsid w:val="006B4BAA"/>
    <w:rsid w:val="006B5AAC"/>
    <w:rsid w:val="006B5B78"/>
    <w:rsid w:val="006B60DF"/>
    <w:rsid w:val="006B65EC"/>
    <w:rsid w:val="006B7433"/>
    <w:rsid w:val="006B7A63"/>
    <w:rsid w:val="006B7F3A"/>
    <w:rsid w:val="006C0708"/>
    <w:rsid w:val="006C07D3"/>
    <w:rsid w:val="006C0EF3"/>
    <w:rsid w:val="006C13BE"/>
    <w:rsid w:val="006C1F21"/>
    <w:rsid w:val="006C1FD0"/>
    <w:rsid w:val="006C217A"/>
    <w:rsid w:val="006C311F"/>
    <w:rsid w:val="006C4005"/>
    <w:rsid w:val="006C49DB"/>
    <w:rsid w:val="006C6A04"/>
    <w:rsid w:val="006C6D2D"/>
    <w:rsid w:val="006C71DB"/>
    <w:rsid w:val="006C776E"/>
    <w:rsid w:val="006D0603"/>
    <w:rsid w:val="006D1803"/>
    <w:rsid w:val="006D18F1"/>
    <w:rsid w:val="006D2A51"/>
    <w:rsid w:val="006D34C8"/>
    <w:rsid w:val="006D3E57"/>
    <w:rsid w:val="006D449F"/>
    <w:rsid w:val="006D477D"/>
    <w:rsid w:val="006D48E4"/>
    <w:rsid w:val="006D52F1"/>
    <w:rsid w:val="006D54B6"/>
    <w:rsid w:val="006D603D"/>
    <w:rsid w:val="006D637A"/>
    <w:rsid w:val="006D64A1"/>
    <w:rsid w:val="006D64AC"/>
    <w:rsid w:val="006D6AD7"/>
    <w:rsid w:val="006D6C77"/>
    <w:rsid w:val="006D7A3C"/>
    <w:rsid w:val="006D7A55"/>
    <w:rsid w:val="006D7F2D"/>
    <w:rsid w:val="006E04D3"/>
    <w:rsid w:val="006E08CD"/>
    <w:rsid w:val="006E0986"/>
    <w:rsid w:val="006E18EA"/>
    <w:rsid w:val="006E1A66"/>
    <w:rsid w:val="006E1F3F"/>
    <w:rsid w:val="006E2829"/>
    <w:rsid w:val="006E2ED4"/>
    <w:rsid w:val="006E2F49"/>
    <w:rsid w:val="006E2FC2"/>
    <w:rsid w:val="006E3132"/>
    <w:rsid w:val="006E31D0"/>
    <w:rsid w:val="006E330B"/>
    <w:rsid w:val="006E3501"/>
    <w:rsid w:val="006E3707"/>
    <w:rsid w:val="006E3A8F"/>
    <w:rsid w:val="006E3EA0"/>
    <w:rsid w:val="006E41F6"/>
    <w:rsid w:val="006E4244"/>
    <w:rsid w:val="006E44D5"/>
    <w:rsid w:val="006E49FD"/>
    <w:rsid w:val="006E503A"/>
    <w:rsid w:val="006E593F"/>
    <w:rsid w:val="006E5B05"/>
    <w:rsid w:val="006E61E8"/>
    <w:rsid w:val="006E6879"/>
    <w:rsid w:val="006E6906"/>
    <w:rsid w:val="006E7371"/>
    <w:rsid w:val="006E7A4A"/>
    <w:rsid w:val="006F03D2"/>
    <w:rsid w:val="006F0851"/>
    <w:rsid w:val="006F0BEC"/>
    <w:rsid w:val="006F0DAD"/>
    <w:rsid w:val="006F0E92"/>
    <w:rsid w:val="006F0E98"/>
    <w:rsid w:val="006F0F7C"/>
    <w:rsid w:val="006F13E7"/>
    <w:rsid w:val="006F15FF"/>
    <w:rsid w:val="006F18BE"/>
    <w:rsid w:val="006F20AC"/>
    <w:rsid w:val="006F2F61"/>
    <w:rsid w:val="006F3C6D"/>
    <w:rsid w:val="006F3D4C"/>
    <w:rsid w:val="006F45E1"/>
    <w:rsid w:val="006F4A06"/>
    <w:rsid w:val="006F5644"/>
    <w:rsid w:val="006F57C9"/>
    <w:rsid w:val="006F64C5"/>
    <w:rsid w:val="006F69CA"/>
    <w:rsid w:val="006F6BD0"/>
    <w:rsid w:val="006F6CB6"/>
    <w:rsid w:val="006F6CE0"/>
    <w:rsid w:val="006F6F3C"/>
    <w:rsid w:val="006F7A98"/>
    <w:rsid w:val="006F7C34"/>
    <w:rsid w:val="006F7E4D"/>
    <w:rsid w:val="0070001C"/>
    <w:rsid w:val="0070067D"/>
    <w:rsid w:val="0070076D"/>
    <w:rsid w:val="007009C0"/>
    <w:rsid w:val="00700B01"/>
    <w:rsid w:val="00701DCC"/>
    <w:rsid w:val="00701FB2"/>
    <w:rsid w:val="00702B9D"/>
    <w:rsid w:val="00702D0A"/>
    <w:rsid w:val="00702D78"/>
    <w:rsid w:val="007033B0"/>
    <w:rsid w:val="00704544"/>
    <w:rsid w:val="007049B8"/>
    <w:rsid w:val="00704BFA"/>
    <w:rsid w:val="00705533"/>
    <w:rsid w:val="00705796"/>
    <w:rsid w:val="00706236"/>
    <w:rsid w:val="00706525"/>
    <w:rsid w:val="0070699D"/>
    <w:rsid w:val="00706B26"/>
    <w:rsid w:val="00706B41"/>
    <w:rsid w:val="0070705F"/>
    <w:rsid w:val="007072F7"/>
    <w:rsid w:val="00707D94"/>
    <w:rsid w:val="00707DC8"/>
    <w:rsid w:val="00710490"/>
    <w:rsid w:val="00710779"/>
    <w:rsid w:val="00710B99"/>
    <w:rsid w:val="00710EA8"/>
    <w:rsid w:val="00711550"/>
    <w:rsid w:val="007117E4"/>
    <w:rsid w:val="007121FE"/>
    <w:rsid w:val="00712259"/>
    <w:rsid w:val="00712305"/>
    <w:rsid w:val="0071306F"/>
    <w:rsid w:val="00714598"/>
    <w:rsid w:val="00714E7E"/>
    <w:rsid w:val="00715388"/>
    <w:rsid w:val="007153A2"/>
    <w:rsid w:val="007160AA"/>
    <w:rsid w:val="007165D2"/>
    <w:rsid w:val="00716E0B"/>
    <w:rsid w:val="0071735F"/>
    <w:rsid w:val="00717A09"/>
    <w:rsid w:val="007204D4"/>
    <w:rsid w:val="007208D3"/>
    <w:rsid w:val="00721060"/>
    <w:rsid w:val="007214FE"/>
    <w:rsid w:val="00721AAF"/>
    <w:rsid w:val="00722290"/>
    <w:rsid w:val="00722D84"/>
    <w:rsid w:val="00722E41"/>
    <w:rsid w:val="00723065"/>
    <w:rsid w:val="00723311"/>
    <w:rsid w:val="00723332"/>
    <w:rsid w:val="00723A5F"/>
    <w:rsid w:val="00723F4F"/>
    <w:rsid w:val="00724800"/>
    <w:rsid w:val="00724C61"/>
    <w:rsid w:val="0072576C"/>
    <w:rsid w:val="00725833"/>
    <w:rsid w:val="00725972"/>
    <w:rsid w:val="00725A08"/>
    <w:rsid w:val="00726607"/>
    <w:rsid w:val="00726642"/>
    <w:rsid w:val="00726A5F"/>
    <w:rsid w:val="00726B53"/>
    <w:rsid w:val="00726F2D"/>
    <w:rsid w:val="00727031"/>
    <w:rsid w:val="007276A3"/>
    <w:rsid w:val="00727A21"/>
    <w:rsid w:val="00730024"/>
    <w:rsid w:val="00730948"/>
    <w:rsid w:val="00731A94"/>
    <w:rsid w:val="007327FC"/>
    <w:rsid w:val="0073295A"/>
    <w:rsid w:val="0073297B"/>
    <w:rsid w:val="00733757"/>
    <w:rsid w:val="00733C66"/>
    <w:rsid w:val="00733F77"/>
    <w:rsid w:val="0073423D"/>
    <w:rsid w:val="0073461C"/>
    <w:rsid w:val="007349FF"/>
    <w:rsid w:val="00734BFB"/>
    <w:rsid w:val="00735A72"/>
    <w:rsid w:val="007362AB"/>
    <w:rsid w:val="007362FA"/>
    <w:rsid w:val="0073633A"/>
    <w:rsid w:val="00736F41"/>
    <w:rsid w:val="007370C9"/>
    <w:rsid w:val="007373AA"/>
    <w:rsid w:val="007377FF"/>
    <w:rsid w:val="007400F6"/>
    <w:rsid w:val="00740373"/>
    <w:rsid w:val="0074052D"/>
    <w:rsid w:val="007405C3"/>
    <w:rsid w:val="007409D3"/>
    <w:rsid w:val="0074106D"/>
    <w:rsid w:val="0074196C"/>
    <w:rsid w:val="00741C68"/>
    <w:rsid w:val="00741C9D"/>
    <w:rsid w:val="00741DB3"/>
    <w:rsid w:val="00741E85"/>
    <w:rsid w:val="00741FCD"/>
    <w:rsid w:val="007422E0"/>
    <w:rsid w:val="00742E48"/>
    <w:rsid w:val="00743948"/>
    <w:rsid w:val="007443D1"/>
    <w:rsid w:val="007466A5"/>
    <w:rsid w:val="00746988"/>
    <w:rsid w:val="00746A2E"/>
    <w:rsid w:val="00746AE0"/>
    <w:rsid w:val="0074767D"/>
    <w:rsid w:val="00747748"/>
    <w:rsid w:val="007477E9"/>
    <w:rsid w:val="00747AD4"/>
    <w:rsid w:val="00747CEE"/>
    <w:rsid w:val="00747DDF"/>
    <w:rsid w:val="0075018B"/>
    <w:rsid w:val="007505C3"/>
    <w:rsid w:val="00750BB7"/>
    <w:rsid w:val="007513AB"/>
    <w:rsid w:val="007514F9"/>
    <w:rsid w:val="007516FD"/>
    <w:rsid w:val="007517CA"/>
    <w:rsid w:val="00751A53"/>
    <w:rsid w:val="00751B03"/>
    <w:rsid w:val="00751E6A"/>
    <w:rsid w:val="00752051"/>
    <w:rsid w:val="00752704"/>
    <w:rsid w:val="0075311B"/>
    <w:rsid w:val="0075315B"/>
    <w:rsid w:val="007533FE"/>
    <w:rsid w:val="0075391D"/>
    <w:rsid w:val="00753D26"/>
    <w:rsid w:val="00754120"/>
    <w:rsid w:val="007548C3"/>
    <w:rsid w:val="00754F58"/>
    <w:rsid w:val="007551FF"/>
    <w:rsid w:val="00756A6D"/>
    <w:rsid w:val="00756B2A"/>
    <w:rsid w:val="0075714E"/>
    <w:rsid w:val="00757208"/>
    <w:rsid w:val="007575A0"/>
    <w:rsid w:val="00760648"/>
    <w:rsid w:val="00760DB8"/>
    <w:rsid w:val="00761328"/>
    <w:rsid w:val="00761BB8"/>
    <w:rsid w:val="007621AC"/>
    <w:rsid w:val="00762C67"/>
    <w:rsid w:val="00762F5B"/>
    <w:rsid w:val="0076321B"/>
    <w:rsid w:val="0076414E"/>
    <w:rsid w:val="007641DF"/>
    <w:rsid w:val="007646A7"/>
    <w:rsid w:val="007646A8"/>
    <w:rsid w:val="007647BC"/>
    <w:rsid w:val="00764D62"/>
    <w:rsid w:val="00764F82"/>
    <w:rsid w:val="00765588"/>
    <w:rsid w:val="007659C1"/>
    <w:rsid w:val="00766B39"/>
    <w:rsid w:val="00767520"/>
    <w:rsid w:val="007677C3"/>
    <w:rsid w:val="00767DDB"/>
    <w:rsid w:val="0077004D"/>
    <w:rsid w:val="00770D31"/>
    <w:rsid w:val="00771B8E"/>
    <w:rsid w:val="00771DC2"/>
    <w:rsid w:val="0077284E"/>
    <w:rsid w:val="00772FEF"/>
    <w:rsid w:val="00774203"/>
    <w:rsid w:val="0077458F"/>
    <w:rsid w:val="00774701"/>
    <w:rsid w:val="00774929"/>
    <w:rsid w:val="00774B62"/>
    <w:rsid w:val="00774E7A"/>
    <w:rsid w:val="00774E7B"/>
    <w:rsid w:val="00774F23"/>
    <w:rsid w:val="00775354"/>
    <w:rsid w:val="00775F54"/>
    <w:rsid w:val="007765AA"/>
    <w:rsid w:val="00776642"/>
    <w:rsid w:val="00776A37"/>
    <w:rsid w:val="00776AD9"/>
    <w:rsid w:val="00776B80"/>
    <w:rsid w:val="00776C4B"/>
    <w:rsid w:val="00777052"/>
    <w:rsid w:val="00777209"/>
    <w:rsid w:val="0077761C"/>
    <w:rsid w:val="007777B9"/>
    <w:rsid w:val="0077799F"/>
    <w:rsid w:val="007779E6"/>
    <w:rsid w:val="00777FD0"/>
    <w:rsid w:val="00780495"/>
    <w:rsid w:val="0078057E"/>
    <w:rsid w:val="00781B67"/>
    <w:rsid w:val="0078205C"/>
    <w:rsid w:val="00782374"/>
    <w:rsid w:val="00782440"/>
    <w:rsid w:val="007825F4"/>
    <w:rsid w:val="00782690"/>
    <w:rsid w:val="00782C3D"/>
    <w:rsid w:val="0078310F"/>
    <w:rsid w:val="007832BB"/>
    <w:rsid w:val="00783A6F"/>
    <w:rsid w:val="00784AA2"/>
    <w:rsid w:val="00784F21"/>
    <w:rsid w:val="00785E52"/>
    <w:rsid w:val="007860AC"/>
    <w:rsid w:val="00786482"/>
    <w:rsid w:val="007864B6"/>
    <w:rsid w:val="0078651E"/>
    <w:rsid w:val="007871C9"/>
    <w:rsid w:val="007876C4"/>
    <w:rsid w:val="007904AE"/>
    <w:rsid w:val="00790A3D"/>
    <w:rsid w:val="00790B86"/>
    <w:rsid w:val="00790BE6"/>
    <w:rsid w:val="00791BBF"/>
    <w:rsid w:val="00791C77"/>
    <w:rsid w:val="007926DF"/>
    <w:rsid w:val="00792B46"/>
    <w:rsid w:val="007930AA"/>
    <w:rsid w:val="0079397C"/>
    <w:rsid w:val="00793B3C"/>
    <w:rsid w:val="00793EAB"/>
    <w:rsid w:val="0079429C"/>
    <w:rsid w:val="007947C1"/>
    <w:rsid w:val="00794EE3"/>
    <w:rsid w:val="0079511F"/>
    <w:rsid w:val="00795EE1"/>
    <w:rsid w:val="00796305"/>
    <w:rsid w:val="00796386"/>
    <w:rsid w:val="007968CA"/>
    <w:rsid w:val="00796C66"/>
    <w:rsid w:val="0079738F"/>
    <w:rsid w:val="007975CD"/>
    <w:rsid w:val="00797A5D"/>
    <w:rsid w:val="007A02F1"/>
    <w:rsid w:val="007A06FF"/>
    <w:rsid w:val="007A1249"/>
    <w:rsid w:val="007A1780"/>
    <w:rsid w:val="007A1986"/>
    <w:rsid w:val="007A1FDA"/>
    <w:rsid w:val="007A2216"/>
    <w:rsid w:val="007A29C2"/>
    <w:rsid w:val="007A2B13"/>
    <w:rsid w:val="007A2D84"/>
    <w:rsid w:val="007A32BE"/>
    <w:rsid w:val="007A3B02"/>
    <w:rsid w:val="007A4582"/>
    <w:rsid w:val="007A48CA"/>
    <w:rsid w:val="007A697E"/>
    <w:rsid w:val="007A6E15"/>
    <w:rsid w:val="007A6F42"/>
    <w:rsid w:val="007A706A"/>
    <w:rsid w:val="007B016B"/>
    <w:rsid w:val="007B029A"/>
    <w:rsid w:val="007B090D"/>
    <w:rsid w:val="007B0F93"/>
    <w:rsid w:val="007B0FFA"/>
    <w:rsid w:val="007B15C6"/>
    <w:rsid w:val="007B1777"/>
    <w:rsid w:val="007B2615"/>
    <w:rsid w:val="007B27E7"/>
    <w:rsid w:val="007B2DB9"/>
    <w:rsid w:val="007B3303"/>
    <w:rsid w:val="007B3FED"/>
    <w:rsid w:val="007B45B3"/>
    <w:rsid w:val="007B46FE"/>
    <w:rsid w:val="007B4BAF"/>
    <w:rsid w:val="007B566C"/>
    <w:rsid w:val="007B5742"/>
    <w:rsid w:val="007B6913"/>
    <w:rsid w:val="007B6B92"/>
    <w:rsid w:val="007B6D6E"/>
    <w:rsid w:val="007B738F"/>
    <w:rsid w:val="007B76FE"/>
    <w:rsid w:val="007C03B9"/>
    <w:rsid w:val="007C0863"/>
    <w:rsid w:val="007C0AB2"/>
    <w:rsid w:val="007C2F41"/>
    <w:rsid w:val="007C30B8"/>
    <w:rsid w:val="007C3478"/>
    <w:rsid w:val="007C3ED8"/>
    <w:rsid w:val="007C44E2"/>
    <w:rsid w:val="007C4603"/>
    <w:rsid w:val="007C4DD1"/>
    <w:rsid w:val="007C5652"/>
    <w:rsid w:val="007C5FC1"/>
    <w:rsid w:val="007C6A1D"/>
    <w:rsid w:val="007C6B1C"/>
    <w:rsid w:val="007C79A3"/>
    <w:rsid w:val="007C79E5"/>
    <w:rsid w:val="007C7D91"/>
    <w:rsid w:val="007C7E6F"/>
    <w:rsid w:val="007D0491"/>
    <w:rsid w:val="007D08C3"/>
    <w:rsid w:val="007D17D0"/>
    <w:rsid w:val="007D18F7"/>
    <w:rsid w:val="007D3449"/>
    <w:rsid w:val="007D4524"/>
    <w:rsid w:val="007D57F8"/>
    <w:rsid w:val="007D58FB"/>
    <w:rsid w:val="007D5EE1"/>
    <w:rsid w:val="007D60BE"/>
    <w:rsid w:val="007D6177"/>
    <w:rsid w:val="007D6A52"/>
    <w:rsid w:val="007D704D"/>
    <w:rsid w:val="007E0FA2"/>
    <w:rsid w:val="007E19AB"/>
    <w:rsid w:val="007E1FA6"/>
    <w:rsid w:val="007E2685"/>
    <w:rsid w:val="007E3314"/>
    <w:rsid w:val="007E4291"/>
    <w:rsid w:val="007E4FA1"/>
    <w:rsid w:val="007E547D"/>
    <w:rsid w:val="007E6674"/>
    <w:rsid w:val="007E6EBA"/>
    <w:rsid w:val="007E73BE"/>
    <w:rsid w:val="007E75BC"/>
    <w:rsid w:val="007E7716"/>
    <w:rsid w:val="007F042E"/>
    <w:rsid w:val="007F04EF"/>
    <w:rsid w:val="007F05B4"/>
    <w:rsid w:val="007F08C7"/>
    <w:rsid w:val="007F0F33"/>
    <w:rsid w:val="007F106C"/>
    <w:rsid w:val="007F19D7"/>
    <w:rsid w:val="007F1DCF"/>
    <w:rsid w:val="007F1F5D"/>
    <w:rsid w:val="007F23A2"/>
    <w:rsid w:val="007F259D"/>
    <w:rsid w:val="007F2825"/>
    <w:rsid w:val="007F2A39"/>
    <w:rsid w:val="007F2CB3"/>
    <w:rsid w:val="007F3E01"/>
    <w:rsid w:val="007F3F4F"/>
    <w:rsid w:val="007F4729"/>
    <w:rsid w:val="007F4AE7"/>
    <w:rsid w:val="007F5518"/>
    <w:rsid w:val="007F5985"/>
    <w:rsid w:val="007F5E72"/>
    <w:rsid w:val="007F5E7C"/>
    <w:rsid w:val="007F6BCC"/>
    <w:rsid w:val="007F7803"/>
    <w:rsid w:val="0080012C"/>
    <w:rsid w:val="00800E82"/>
    <w:rsid w:val="008010BF"/>
    <w:rsid w:val="00801624"/>
    <w:rsid w:val="008020E8"/>
    <w:rsid w:val="0080233F"/>
    <w:rsid w:val="00802445"/>
    <w:rsid w:val="00803028"/>
    <w:rsid w:val="0080302F"/>
    <w:rsid w:val="008031F1"/>
    <w:rsid w:val="00803C47"/>
    <w:rsid w:val="00803C87"/>
    <w:rsid w:val="0080409C"/>
    <w:rsid w:val="00804192"/>
    <w:rsid w:val="008045DD"/>
    <w:rsid w:val="008046CA"/>
    <w:rsid w:val="00804A37"/>
    <w:rsid w:val="00805C33"/>
    <w:rsid w:val="00806CC4"/>
    <w:rsid w:val="00806E6F"/>
    <w:rsid w:val="008070D3"/>
    <w:rsid w:val="00807988"/>
    <w:rsid w:val="00810132"/>
    <w:rsid w:val="008108BB"/>
    <w:rsid w:val="00812AA1"/>
    <w:rsid w:val="00812E4C"/>
    <w:rsid w:val="00813048"/>
    <w:rsid w:val="00813E43"/>
    <w:rsid w:val="008144D6"/>
    <w:rsid w:val="00814883"/>
    <w:rsid w:val="008148D6"/>
    <w:rsid w:val="00814DCD"/>
    <w:rsid w:val="00815D4D"/>
    <w:rsid w:val="00816434"/>
    <w:rsid w:val="00817F28"/>
    <w:rsid w:val="008201DB"/>
    <w:rsid w:val="00820289"/>
    <w:rsid w:val="008211E5"/>
    <w:rsid w:val="00821296"/>
    <w:rsid w:val="008219CA"/>
    <w:rsid w:val="0082274A"/>
    <w:rsid w:val="00822EDF"/>
    <w:rsid w:val="008232C2"/>
    <w:rsid w:val="00823416"/>
    <w:rsid w:val="00824188"/>
    <w:rsid w:val="00824638"/>
    <w:rsid w:val="00824B5B"/>
    <w:rsid w:val="00824C05"/>
    <w:rsid w:val="008252DF"/>
    <w:rsid w:val="0082536A"/>
    <w:rsid w:val="00825B4E"/>
    <w:rsid w:val="00825DFA"/>
    <w:rsid w:val="00826255"/>
    <w:rsid w:val="00826A0F"/>
    <w:rsid w:val="00826CBD"/>
    <w:rsid w:val="008274D1"/>
    <w:rsid w:val="00827962"/>
    <w:rsid w:val="00827AD5"/>
    <w:rsid w:val="00830B9B"/>
    <w:rsid w:val="008319A6"/>
    <w:rsid w:val="00831CB5"/>
    <w:rsid w:val="00831DCC"/>
    <w:rsid w:val="00831E78"/>
    <w:rsid w:val="00832080"/>
    <w:rsid w:val="0083404A"/>
    <w:rsid w:val="0083488A"/>
    <w:rsid w:val="00836ED6"/>
    <w:rsid w:val="00837292"/>
    <w:rsid w:val="008379BF"/>
    <w:rsid w:val="00841927"/>
    <w:rsid w:val="00841BB8"/>
    <w:rsid w:val="008432D1"/>
    <w:rsid w:val="00843962"/>
    <w:rsid w:val="00843E7D"/>
    <w:rsid w:val="00843ECB"/>
    <w:rsid w:val="0084401C"/>
    <w:rsid w:val="00844123"/>
    <w:rsid w:val="008455EA"/>
    <w:rsid w:val="00845610"/>
    <w:rsid w:val="0084637B"/>
    <w:rsid w:val="00846B24"/>
    <w:rsid w:val="00846D16"/>
    <w:rsid w:val="00846F1F"/>
    <w:rsid w:val="008472FF"/>
    <w:rsid w:val="00850224"/>
    <w:rsid w:val="00850374"/>
    <w:rsid w:val="008505FF"/>
    <w:rsid w:val="00851090"/>
    <w:rsid w:val="008519FD"/>
    <w:rsid w:val="00852911"/>
    <w:rsid w:val="00852B81"/>
    <w:rsid w:val="00852E9C"/>
    <w:rsid w:val="00854859"/>
    <w:rsid w:val="00854877"/>
    <w:rsid w:val="00854DAC"/>
    <w:rsid w:val="00855261"/>
    <w:rsid w:val="00855E16"/>
    <w:rsid w:val="00855F30"/>
    <w:rsid w:val="008578B4"/>
    <w:rsid w:val="008600DF"/>
    <w:rsid w:val="0086096E"/>
    <w:rsid w:val="00861307"/>
    <w:rsid w:val="00861432"/>
    <w:rsid w:val="00861658"/>
    <w:rsid w:val="008619D6"/>
    <w:rsid w:val="00861E34"/>
    <w:rsid w:val="00862E8E"/>
    <w:rsid w:val="00862F97"/>
    <w:rsid w:val="0086319F"/>
    <w:rsid w:val="008631BF"/>
    <w:rsid w:val="00863337"/>
    <w:rsid w:val="008636F6"/>
    <w:rsid w:val="0086417B"/>
    <w:rsid w:val="00864213"/>
    <w:rsid w:val="0086421B"/>
    <w:rsid w:val="008642E9"/>
    <w:rsid w:val="008643F6"/>
    <w:rsid w:val="0086451C"/>
    <w:rsid w:val="00864A7C"/>
    <w:rsid w:val="00864D83"/>
    <w:rsid w:val="0086518F"/>
    <w:rsid w:val="00865362"/>
    <w:rsid w:val="008658C0"/>
    <w:rsid w:val="00865B69"/>
    <w:rsid w:val="00865DCC"/>
    <w:rsid w:val="008663B1"/>
    <w:rsid w:val="00866664"/>
    <w:rsid w:val="00866A46"/>
    <w:rsid w:val="00866F7C"/>
    <w:rsid w:val="00867245"/>
    <w:rsid w:val="008675A4"/>
    <w:rsid w:val="00867E7C"/>
    <w:rsid w:val="008708C5"/>
    <w:rsid w:val="00870C05"/>
    <w:rsid w:val="0087119C"/>
    <w:rsid w:val="00871A46"/>
    <w:rsid w:val="00871B10"/>
    <w:rsid w:val="00871B45"/>
    <w:rsid w:val="00873167"/>
    <w:rsid w:val="008738A7"/>
    <w:rsid w:val="00873A4F"/>
    <w:rsid w:val="00874742"/>
    <w:rsid w:val="0087477F"/>
    <w:rsid w:val="008748A4"/>
    <w:rsid w:val="008748D6"/>
    <w:rsid w:val="00874B74"/>
    <w:rsid w:val="00875A55"/>
    <w:rsid w:val="00875BCA"/>
    <w:rsid w:val="00875E3C"/>
    <w:rsid w:val="00876AA4"/>
    <w:rsid w:val="00876CA7"/>
    <w:rsid w:val="0087719E"/>
    <w:rsid w:val="00877593"/>
    <w:rsid w:val="00877671"/>
    <w:rsid w:val="00877A0F"/>
    <w:rsid w:val="00877DA1"/>
    <w:rsid w:val="008808B7"/>
    <w:rsid w:val="00880940"/>
    <w:rsid w:val="008815A6"/>
    <w:rsid w:val="00881886"/>
    <w:rsid w:val="00882084"/>
    <w:rsid w:val="008821CD"/>
    <w:rsid w:val="008822E7"/>
    <w:rsid w:val="0088268C"/>
    <w:rsid w:val="00882C0B"/>
    <w:rsid w:val="00882F19"/>
    <w:rsid w:val="00883309"/>
    <w:rsid w:val="00883814"/>
    <w:rsid w:val="00883B36"/>
    <w:rsid w:val="00883FBC"/>
    <w:rsid w:val="0088465F"/>
    <w:rsid w:val="00885617"/>
    <w:rsid w:val="00885B05"/>
    <w:rsid w:val="00886E8F"/>
    <w:rsid w:val="00887068"/>
    <w:rsid w:val="00887270"/>
    <w:rsid w:val="008878D5"/>
    <w:rsid w:val="00887CDA"/>
    <w:rsid w:val="00887FA3"/>
    <w:rsid w:val="008903FE"/>
    <w:rsid w:val="00890468"/>
    <w:rsid w:val="00890692"/>
    <w:rsid w:val="00890F12"/>
    <w:rsid w:val="00890F3F"/>
    <w:rsid w:val="00890FD9"/>
    <w:rsid w:val="008915E8"/>
    <w:rsid w:val="0089229E"/>
    <w:rsid w:val="00892380"/>
    <w:rsid w:val="0089250D"/>
    <w:rsid w:val="0089279D"/>
    <w:rsid w:val="008927A1"/>
    <w:rsid w:val="00892E45"/>
    <w:rsid w:val="00892E69"/>
    <w:rsid w:val="00893353"/>
    <w:rsid w:val="008946DF"/>
    <w:rsid w:val="00894A6D"/>
    <w:rsid w:val="008952BE"/>
    <w:rsid w:val="008952D2"/>
    <w:rsid w:val="00895859"/>
    <w:rsid w:val="008964CE"/>
    <w:rsid w:val="00896721"/>
    <w:rsid w:val="00896C53"/>
    <w:rsid w:val="00897F74"/>
    <w:rsid w:val="008A09A0"/>
    <w:rsid w:val="008A0A75"/>
    <w:rsid w:val="008A0B2C"/>
    <w:rsid w:val="008A0B3B"/>
    <w:rsid w:val="008A1087"/>
    <w:rsid w:val="008A256D"/>
    <w:rsid w:val="008A25F2"/>
    <w:rsid w:val="008A2948"/>
    <w:rsid w:val="008A2B39"/>
    <w:rsid w:val="008A2F65"/>
    <w:rsid w:val="008A31C8"/>
    <w:rsid w:val="008A3AA6"/>
    <w:rsid w:val="008A56E9"/>
    <w:rsid w:val="008A5820"/>
    <w:rsid w:val="008A5A2F"/>
    <w:rsid w:val="008A5C45"/>
    <w:rsid w:val="008A5D1A"/>
    <w:rsid w:val="008A5FC0"/>
    <w:rsid w:val="008A6527"/>
    <w:rsid w:val="008A6C7C"/>
    <w:rsid w:val="008A6DE0"/>
    <w:rsid w:val="008A7555"/>
    <w:rsid w:val="008A7A0E"/>
    <w:rsid w:val="008A7C28"/>
    <w:rsid w:val="008A7CB8"/>
    <w:rsid w:val="008B02F7"/>
    <w:rsid w:val="008B0733"/>
    <w:rsid w:val="008B074B"/>
    <w:rsid w:val="008B0766"/>
    <w:rsid w:val="008B13CD"/>
    <w:rsid w:val="008B183A"/>
    <w:rsid w:val="008B2F02"/>
    <w:rsid w:val="008B343C"/>
    <w:rsid w:val="008B3847"/>
    <w:rsid w:val="008B4786"/>
    <w:rsid w:val="008B4FD9"/>
    <w:rsid w:val="008B540B"/>
    <w:rsid w:val="008B58C6"/>
    <w:rsid w:val="008B70C4"/>
    <w:rsid w:val="008B7D50"/>
    <w:rsid w:val="008C05DA"/>
    <w:rsid w:val="008C0D4B"/>
    <w:rsid w:val="008C0DBB"/>
    <w:rsid w:val="008C12D8"/>
    <w:rsid w:val="008C2457"/>
    <w:rsid w:val="008C282F"/>
    <w:rsid w:val="008C2A6A"/>
    <w:rsid w:val="008C2C47"/>
    <w:rsid w:val="008C3BA2"/>
    <w:rsid w:val="008C3E50"/>
    <w:rsid w:val="008C3FF6"/>
    <w:rsid w:val="008C4036"/>
    <w:rsid w:val="008C4BBF"/>
    <w:rsid w:val="008C5B13"/>
    <w:rsid w:val="008C5B9E"/>
    <w:rsid w:val="008C5C40"/>
    <w:rsid w:val="008C5D3F"/>
    <w:rsid w:val="008C5D4C"/>
    <w:rsid w:val="008C6007"/>
    <w:rsid w:val="008C6596"/>
    <w:rsid w:val="008C67D2"/>
    <w:rsid w:val="008C709A"/>
    <w:rsid w:val="008C72C4"/>
    <w:rsid w:val="008C776E"/>
    <w:rsid w:val="008D0D01"/>
    <w:rsid w:val="008D0E7E"/>
    <w:rsid w:val="008D337C"/>
    <w:rsid w:val="008D34E2"/>
    <w:rsid w:val="008D3604"/>
    <w:rsid w:val="008D3EA9"/>
    <w:rsid w:val="008D41DA"/>
    <w:rsid w:val="008D434F"/>
    <w:rsid w:val="008D4D48"/>
    <w:rsid w:val="008D4DF6"/>
    <w:rsid w:val="008D53CC"/>
    <w:rsid w:val="008D5955"/>
    <w:rsid w:val="008D5E60"/>
    <w:rsid w:val="008D6A44"/>
    <w:rsid w:val="008D6A67"/>
    <w:rsid w:val="008D7103"/>
    <w:rsid w:val="008D75A1"/>
    <w:rsid w:val="008E0151"/>
    <w:rsid w:val="008E0453"/>
    <w:rsid w:val="008E0AAE"/>
    <w:rsid w:val="008E1655"/>
    <w:rsid w:val="008E1C76"/>
    <w:rsid w:val="008E25CF"/>
    <w:rsid w:val="008E29AE"/>
    <w:rsid w:val="008E34A4"/>
    <w:rsid w:val="008E36FC"/>
    <w:rsid w:val="008E39EA"/>
    <w:rsid w:val="008E3ED7"/>
    <w:rsid w:val="008E40A3"/>
    <w:rsid w:val="008E4903"/>
    <w:rsid w:val="008E5111"/>
    <w:rsid w:val="008E726F"/>
    <w:rsid w:val="008E72BD"/>
    <w:rsid w:val="008E7841"/>
    <w:rsid w:val="008F0185"/>
    <w:rsid w:val="008F04E3"/>
    <w:rsid w:val="008F09D2"/>
    <w:rsid w:val="008F1006"/>
    <w:rsid w:val="008F179A"/>
    <w:rsid w:val="008F2B1C"/>
    <w:rsid w:val="008F2B60"/>
    <w:rsid w:val="008F2F40"/>
    <w:rsid w:val="008F2FA3"/>
    <w:rsid w:val="008F31A4"/>
    <w:rsid w:val="008F36B5"/>
    <w:rsid w:val="008F3DCF"/>
    <w:rsid w:val="008F3E6C"/>
    <w:rsid w:val="008F3FA6"/>
    <w:rsid w:val="008F413F"/>
    <w:rsid w:val="008F4CF0"/>
    <w:rsid w:val="008F4D7D"/>
    <w:rsid w:val="008F55A1"/>
    <w:rsid w:val="008F590C"/>
    <w:rsid w:val="008F616F"/>
    <w:rsid w:val="008F61CF"/>
    <w:rsid w:val="008F65B9"/>
    <w:rsid w:val="008F680C"/>
    <w:rsid w:val="008F6949"/>
    <w:rsid w:val="008F7030"/>
    <w:rsid w:val="008F7B50"/>
    <w:rsid w:val="008F7E2A"/>
    <w:rsid w:val="0090039B"/>
    <w:rsid w:val="009009FA"/>
    <w:rsid w:val="009014FB"/>
    <w:rsid w:val="00901882"/>
    <w:rsid w:val="00901B09"/>
    <w:rsid w:val="00901D7A"/>
    <w:rsid w:val="00902034"/>
    <w:rsid w:val="00902654"/>
    <w:rsid w:val="00902A27"/>
    <w:rsid w:val="00904076"/>
    <w:rsid w:val="009040FB"/>
    <w:rsid w:val="00904558"/>
    <w:rsid w:val="0090487D"/>
    <w:rsid w:val="00904AB2"/>
    <w:rsid w:val="00904F2D"/>
    <w:rsid w:val="0090507B"/>
    <w:rsid w:val="00905199"/>
    <w:rsid w:val="009052B6"/>
    <w:rsid w:val="00905F7C"/>
    <w:rsid w:val="009061FC"/>
    <w:rsid w:val="00906838"/>
    <w:rsid w:val="00906FF0"/>
    <w:rsid w:val="009070AB"/>
    <w:rsid w:val="0090759C"/>
    <w:rsid w:val="009075CD"/>
    <w:rsid w:val="0091007F"/>
    <w:rsid w:val="0091041D"/>
    <w:rsid w:val="0091075A"/>
    <w:rsid w:val="00910BA1"/>
    <w:rsid w:val="00910E52"/>
    <w:rsid w:val="00910F3D"/>
    <w:rsid w:val="00911080"/>
    <w:rsid w:val="0091109B"/>
    <w:rsid w:val="00911982"/>
    <w:rsid w:val="00911AF8"/>
    <w:rsid w:val="009128A2"/>
    <w:rsid w:val="00912C8D"/>
    <w:rsid w:val="00912CD7"/>
    <w:rsid w:val="00912D94"/>
    <w:rsid w:val="009132B0"/>
    <w:rsid w:val="009138DA"/>
    <w:rsid w:val="00913F64"/>
    <w:rsid w:val="00914261"/>
    <w:rsid w:val="009147B6"/>
    <w:rsid w:val="00915171"/>
    <w:rsid w:val="0091554E"/>
    <w:rsid w:val="0091557C"/>
    <w:rsid w:val="0091587D"/>
    <w:rsid w:val="009159A3"/>
    <w:rsid w:val="00915D77"/>
    <w:rsid w:val="009172A3"/>
    <w:rsid w:val="00917658"/>
    <w:rsid w:val="009176C2"/>
    <w:rsid w:val="009200C1"/>
    <w:rsid w:val="009214C1"/>
    <w:rsid w:val="00921875"/>
    <w:rsid w:val="0092192D"/>
    <w:rsid w:val="00921BF3"/>
    <w:rsid w:val="00922288"/>
    <w:rsid w:val="00922463"/>
    <w:rsid w:val="0092247F"/>
    <w:rsid w:val="00922652"/>
    <w:rsid w:val="00922B14"/>
    <w:rsid w:val="00922E41"/>
    <w:rsid w:val="0092326B"/>
    <w:rsid w:val="009234A2"/>
    <w:rsid w:val="00923B23"/>
    <w:rsid w:val="00923EB5"/>
    <w:rsid w:val="0092447F"/>
    <w:rsid w:val="00924654"/>
    <w:rsid w:val="00924C44"/>
    <w:rsid w:val="0092650C"/>
    <w:rsid w:val="00926759"/>
    <w:rsid w:val="00926BF0"/>
    <w:rsid w:val="00926F3D"/>
    <w:rsid w:val="00927A95"/>
    <w:rsid w:val="00927CB9"/>
    <w:rsid w:val="009305EA"/>
    <w:rsid w:val="0093068E"/>
    <w:rsid w:val="009308DB"/>
    <w:rsid w:val="00931081"/>
    <w:rsid w:val="0093132F"/>
    <w:rsid w:val="00931700"/>
    <w:rsid w:val="00931BB2"/>
    <w:rsid w:val="0093212E"/>
    <w:rsid w:val="00932DE5"/>
    <w:rsid w:val="00933378"/>
    <w:rsid w:val="009336A4"/>
    <w:rsid w:val="009336EC"/>
    <w:rsid w:val="00933ECA"/>
    <w:rsid w:val="00933F17"/>
    <w:rsid w:val="009344E7"/>
    <w:rsid w:val="009346FB"/>
    <w:rsid w:val="009348BD"/>
    <w:rsid w:val="00935A8A"/>
    <w:rsid w:val="00935ED1"/>
    <w:rsid w:val="009367FE"/>
    <w:rsid w:val="0093682A"/>
    <w:rsid w:val="00936B54"/>
    <w:rsid w:val="00936D94"/>
    <w:rsid w:val="00937642"/>
    <w:rsid w:val="00937AE4"/>
    <w:rsid w:val="00937D38"/>
    <w:rsid w:val="009401B9"/>
    <w:rsid w:val="009403E6"/>
    <w:rsid w:val="00940759"/>
    <w:rsid w:val="00940CF4"/>
    <w:rsid w:val="0094108B"/>
    <w:rsid w:val="00941912"/>
    <w:rsid w:val="00941E79"/>
    <w:rsid w:val="00941F83"/>
    <w:rsid w:val="009422A9"/>
    <w:rsid w:val="00942C23"/>
    <w:rsid w:val="0094302C"/>
    <w:rsid w:val="009433DB"/>
    <w:rsid w:val="009439E3"/>
    <w:rsid w:val="009445CD"/>
    <w:rsid w:val="00944D48"/>
    <w:rsid w:val="00945480"/>
    <w:rsid w:val="009456EF"/>
    <w:rsid w:val="00945F4B"/>
    <w:rsid w:val="0094673E"/>
    <w:rsid w:val="009468D6"/>
    <w:rsid w:val="009468F7"/>
    <w:rsid w:val="00946CF7"/>
    <w:rsid w:val="00946D13"/>
    <w:rsid w:val="00947689"/>
    <w:rsid w:val="00947852"/>
    <w:rsid w:val="00947D7B"/>
    <w:rsid w:val="00947F2A"/>
    <w:rsid w:val="009500BD"/>
    <w:rsid w:val="009501D1"/>
    <w:rsid w:val="0095032D"/>
    <w:rsid w:val="00951F56"/>
    <w:rsid w:val="0095245B"/>
    <w:rsid w:val="00952865"/>
    <w:rsid w:val="00952A0F"/>
    <w:rsid w:val="00952CAB"/>
    <w:rsid w:val="00952E75"/>
    <w:rsid w:val="00952F1E"/>
    <w:rsid w:val="009530A5"/>
    <w:rsid w:val="009530B2"/>
    <w:rsid w:val="00953D37"/>
    <w:rsid w:val="00953DDD"/>
    <w:rsid w:val="00954510"/>
    <w:rsid w:val="009546B4"/>
    <w:rsid w:val="00954D7D"/>
    <w:rsid w:val="00954D9B"/>
    <w:rsid w:val="009555B9"/>
    <w:rsid w:val="00955632"/>
    <w:rsid w:val="009557D7"/>
    <w:rsid w:val="0095672B"/>
    <w:rsid w:val="00956745"/>
    <w:rsid w:val="00957330"/>
    <w:rsid w:val="009603E5"/>
    <w:rsid w:val="009604F4"/>
    <w:rsid w:val="0096053F"/>
    <w:rsid w:val="00960B2E"/>
    <w:rsid w:val="00960C39"/>
    <w:rsid w:val="009619C3"/>
    <w:rsid w:val="00961F27"/>
    <w:rsid w:val="009622C1"/>
    <w:rsid w:val="00963B6C"/>
    <w:rsid w:val="00965119"/>
    <w:rsid w:val="00965162"/>
    <w:rsid w:val="009661F1"/>
    <w:rsid w:val="00966321"/>
    <w:rsid w:val="00966521"/>
    <w:rsid w:val="00966614"/>
    <w:rsid w:val="00966A41"/>
    <w:rsid w:val="00966A4D"/>
    <w:rsid w:val="00967073"/>
    <w:rsid w:val="00967135"/>
    <w:rsid w:val="009673B5"/>
    <w:rsid w:val="009675EF"/>
    <w:rsid w:val="00967881"/>
    <w:rsid w:val="00970987"/>
    <w:rsid w:val="00970CC3"/>
    <w:rsid w:val="00971959"/>
    <w:rsid w:val="00972045"/>
    <w:rsid w:val="00972151"/>
    <w:rsid w:val="009723B9"/>
    <w:rsid w:val="009723E9"/>
    <w:rsid w:val="009724A3"/>
    <w:rsid w:val="00972A73"/>
    <w:rsid w:val="00973B9C"/>
    <w:rsid w:val="0097432B"/>
    <w:rsid w:val="0097509C"/>
    <w:rsid w:val="00975701"/>
    <w:rsid w:val="00975952"/>
    <w:rsid w:val="00975D28"/>
    <w:rsid w:val="00976091"/>
    <w:rsid w:val="00976120"/>
    <w:rsid w:val="00976180"/>
    <w:rsid w:val="00976B79"/>
    <w:rsid w:val="00976EE9"/>
    <w:rsid w:val="00977547"/>
    <w:rsid w:val="00977703"/>
    <w:rsid w:val="009801F4"/>
    <w:rsid w:val="009802BF"/>
    <w:rsid w:val="009813A4"/>
    <w:rsid w:val="0098166B"/>
    <w:rsid w:val="00982746"/>
    <w:rsid w:val="009827C6"/>
    <w:rsid w:val="00982A62"/>
    <w:rsid w:val="00982B62"/>
    <w:rsid w:val="00982E82"/>
    <w:rsid w:val="00984A60"/>
    <w:rsid w:val="00985D19"/>
    <w:rsid w:val="00986712"/>
    <w:rsid w:val="009868DC"/>
    <w:rsid w:val="00986915"/>
    <w:rsid w:val="009869C3"/>
    <w:rsid w:val="00986B2C"/>
    <w:rsid w:val="0098753B"/>
    <w:rsid w:val="00987722"/>
    <w:rsid w:val="00990A7E"/>
    <w:rsid w:val="009918AB"/>
    <w:rsid w:val="00991A7F"/>
    <w:rsid w:val="00991AD1"/>
    <w:rsid w:val="00991FDA"/>
    <w:rsid w:val="0099261A"/>
    <w:rsid w:val="0099401E"/>
    <w:rsid w:val="0099472B"/>
    <w:rsid w:val="009950D6"/>
    <w:rsid w:val="009952A6"/>
    <w:rsid w:val="0099597A"/>
    <w:rsid w:val="00995AD3"/>
    <w:rsid w:val="00995BC2"/>
    <w:rsid w:val="00996047"/>
    <w:rsid w:val="00996317"/>
    <w:rsid w:val="0099645F"/>
    <w:rsid w:val="00996D4B"/>
    <w:rsid w:val="00996E37"/>
    <w:rsid w:val="00996FBF"/>
    <w:rsid w:val="00997496"/>
    <w:rsid w:val="009974DE"/>
    <w:rsid w:val="0099794A"/>
    <w:rsid w:val="00997DDB"/>
    <w:rsid w:val="009A00EA"/>
    <w:rsid w:val="009A0969"/>
    <w:rsid w:val="009A1123"/>
    <w:rsid w:val="009A14EB"/>
    <w:rsid w:val="009A178C"/>
    <w:rsid w:val="009A1A17"/>
    <w:rsid w:val="009A274B"/>
    <w:rsid w:val="009A288D"/>
    <w:rsid w:val="009A294C"/>
    <w:rsid w:val="009A2EC1"/>
    <w:rsid w:val="009A3381"/>
    <w:rsid w:val="009A35D1"/>
    <w:rsid w:val="009A40CC"/>
    <w:rsid w:val="009A42C7"/>
    <w:rsid w:val="009A43F5"/>
    <w:rsid w:val="009A61E2"/>
    <w:rsid w:val="009A7CD8"/>
    <w:rsid w:val="009A7F28"/>
    <w:rsid w:val="009B01D2"/>
    <w:rsid w:val="009B02A7"/>
    <w:rsid w:val="009B0F17"/>
    <w:rsid w:val="009B1415"/>
    <w:rsid w:val="009B1707"/>
    <w:rsid w:val="009B1ADE"/>
    <w:rsid w:val="009B2C6A"/>
    <w:rsid w:val="009B2F5A"/>
    <w:rsid w:val="009B313C"/>
    <w:rsid w:val="009B46FB"/>
    <w:rsid w:val="009B4758"/>
    <w:rsid w:val="009B5073"/>
    <w:rsid w:val="009B55D5"/>
    <w:rsid w:val="009B632D"/>
    <w:rsid w:val="009B71D1"/>
    <w:rsid w:val="009B73FC"/>
    <w:rsid w:val="009B7566"/>
    <w:rsid w:val="009B7904"/>
    <w:rsid w:val="009B7BA9"/>
    <w:rsid w:val="009C01D2"/>
    <w:rsid w:val="009C0270"/>
    <w:rsid w:val="009C04B5"/>
    <w:rsid w:val="009C0575"/>
    <w:rsid w:val="009C0D38"/>
    <w:rsid w:val="009C105C"/>
    <w:rsid w:val="009C1BE7"/>
    <w:rsid w:val="009C1F62"/>
    <w:rsid w:val="009C2377"/>
    <w:rsid w:val="009C285A"/>
    <w:rsid w:val="009C2E5A"/>
    <w:rsid w:val="009C2EB5"/>
    <w:rsid w:val="009C3506"/>
    <w:rsid w:val="009C398D"/>
    <w:rsid w:val="009C3C38"/>
    <w:rsid w:val="009C4548"/>
    <w:rsid w:val="009C474E"/>
    <w:rsid w:val="009C4D15"/>
    <w:rsid w:val="009C5898"/>
    <w:rsid w:val="009C5B42"/>
    <w:rsid w:val="009C5DE6"/>
    <w:rsid w:val="009C5EB6"/>
    <w:rsid w:val="009C6418"/>
    <w:rsid w:val="009C66D2"/>
    <w:rsid w:val="009C6FCC"/>
    <w:rsid w:val="009C71BE"/>
    <w:rsid w:val="009C7246"/>
    <w:rsid w:val="009D02FC"/>
    <w:rsid w:val="009D0801"/>
    <w:rsid w:val="009D0B40"/>
    <w:rsid w:val="009D12D8"/>
    <w:rsid w:val="009D12F6"/>
    <w:rsid w:val="009D17EE"/>
    <w:rsid w:val="009D1FC3"/>
    <w:rsid w:val="009D24B4"/>
    <w:rsid w:val="009D290D"/>
    <w:rsid w:val="009D304E"/>
    <w:rsid w:val="009D40E2"/>
    <w:rsid w:val="009D41C1"/>
    <w:rsid w:val="009D43D2"/>
    <w:rsid w:val="009D4AE9"/>
    <w:rsid w:val="009D50E4"/>
    <w:rsid w:val="009D57F4"/>
    <w:rsid w:val="009D5994"/>
    <w:rsid w:val="009D5FE3"/>
    <w:rsid w:val="009D6101"/>
    <w:rsid w:val="009D62DD"/>
    <w:rsid w:val="009D7292"/>
    <w:rsid w:val="009D746B"/>
    <w:rsid w:val="009D7B40"/>
    <w:rsid w:val="009D7C07"/>
    <w:rsid w:val="009D7DA8"/>
    <w:rsid w:val="009D7FA6"/>
    <w:rsid w:val="009E01D2"/>
    <w:rsid w:val="009E0240"/>
    <w:rsid w:val="009E053C"/>
    <w:rsid w:val="009E0B4D"/>
    <w:rsid w:val="009E0E73"/>
    <w:rsid w:val="009E11B6"/>
    <w:rsid w:val="009E14F4"/>
    <w:rsid w:val="009E1659"/>
    <w:rsid w:val="009E1A0E"/>
    <w:rsid w:val="009E1C4E"/>
    <w:rsid w:val="009E1E4F"/>
    <w:rsid w:val="009E20C7"/>
    <w:rsid w:val="009E26DA"/>
    <w:rsid w:val="009E2D67"/>
    <w:rsid w:val="009E33A4"/>
    <w:rsid w:val="009E35E8"/>
    <w:rsid w:val="009E4CEF"/>
    <w:rsid w:val="009E4D4E"/>
    <w:rsid w:val="009E52F5"/>
    <w:rsid w:val="009E530B"/>
    <w:rsid w:val="009E552D"/>
    <w:rsid w:val="009E59F9"/>
    <w:rsid w:val="009E5EBF"/>
    <w:rsid w:val="009E6558"/>
    <w:rsid w:val="009E69A0"/>
    <w:rsid w:val="009E6A6D"/>
    <w:rsid w:val="009E6B69"/>
    <w:rsid w:val="009E6D47"/>
    <w:rsid w:val="009E7ACD"/>
    <w:rsid w:val="009F002B"/>
    <w:rsid w:val="009F09C1"/>
    <w:rsid w:val="009F0C6D"/>
    <w:rsid w:val="009F1476"/>
    <w:rsid w:val="009F1C5F"/>
    <w:rsid w:val="009F1F82"/>
    <w:rsid w:val="009F2F08"/>
    <w:rsid w:val="009F3189"/>
    <w:rsid w:val="009F3CF2"/>
    <w:rsid w:val="009F4058"/>
    <w:rsid w:val="009F4108"/>
    <w:rsid w:val="009F41B0"/>
    <w:rsid w:val="009F4B3E"/>
    <w:rsid w:val="009F5240"/>
    <w:rsid w:val="009F5DD4"/>
    <w:rsid w:val="009F5DF0"/>
    <w:rsid w:val="009F6684"/>
    <w:rsid w:val="009F692D"/>
    <w:rsid w:val="009F7BCD"/>
    <w:rsid w:val="00A002D1"/>
    <w:rsid w:val="00A00A4A"/>
    <w:rsid w:val="00A01300"/>
    <w:rsid w:val="00A01A00"/>
    <w:rsid w:val="00A01A38"/>
    <w:rsid w:val="00A01A8A"/>
    <w:rsid w:val="00A021AA"/>
    <w:rsid w:val="00A0231B"/>
    <w:rsid w:val="00A02608"/>
    <w:rsid w:val="00A02681"/>
    <w:rsid w:val="00A02963"/>
    <w:rsid w:val="00A02F7B"/>
    <w:rsid w:val="00A02FB9"/>
    <w:rsid w:val="00A03185"/>
    <w:rsid w:val="00A037FE"/>
    <w:rsid w:val="00A049A1"/>
    <w:rsid w:val="00A04CF6"/>
    <w:rsid w:val="00A05639"/>
    <w:rsid w:val="00A05EB0"/>
    <w:rsid w:val="00A05F21"/>
    <w:rsid w:val="00A06050"/>
    <w:rsid w:val="00A064FD"/>
    <w:rsid w:val="00A066C4"/>
    <w:rsid w:val="00A07D28"/>
    <w:rsid w:val="00A07D8B"/>
    <w:rsid w:val="00A1072C"/>
    <w:rsid w:val="00A10F11"/>
    <w:rsid w:val="00A11A06"/>
    <w:rsid w:val="00A11DB3"/>
    <w:rsid w:val="00A11EBE"/>
    <w:rsid w:val="00A1279E"/>
    <w:rsid w:val="00A128CE"/>
    <w:rsid w:val="00A12F85"/>
    <w:rsid w:val="00A1316F"/>
    <w:rsid w:val="00A1318D"/>
    <w:rsid w:val="00A13238"/>
    <w:rsid w:val="00A13C2C"/>
    <w:rsid w:val="00A13FBC"/>
    <w:rsid w:val="00A13FC1"/>
    <w:rsid w:val="00A14203"/>
    <w:rsid w:val="00A14240"/>
    <w:rsid w:val="00A15545"/>
    <w:rsid w:val="00A15B8F"/>
    <w:rsid w:val="00A15BDF"/>
    <w:rsid w:val="00A1602C"/>
    <w:rsid w:val="00A1621B"/>
    <w:rsid w:val="00A17069"/>
    <w:rsid w:val="00A17EE6"/>
    <w:rsid w:val="00A2039C"/>
    <w:rsid w:val="00A2046A"/>
    <w:rsid w:val="00A20C35"/>
    <w:rsid w:val="00A21120"/>
    <w:rsid w:val="00A2142A"/>
    <w:rsid w:val="00A21955"/>
    <w:rsid w:val="00A224D0"/>
    <w:rsid w:val="00A228AF"/>
    <w:rsid w:val="00A22A84"/>
    <w:rsid w:val="00A23A33"/>
    <w:rsid w:val="00A23B1D"/>
    <w:rsid w:val="00A23E5B"/>
    <w:rsid w:val="00A23F45"/>
    <w:rsid w:val="00A24E2C"/>
    <w:rsid w:val="00A24F96"/>
    <w:rsid w:val="00A2517A"/>
    <w:rsid w:val="00A25381"/>
    <w:rsid w:val="00A25CFB"/>
    <w:rsid w:val="00A26009"/>
    <w:rsid w:val="00A2624F"/>
    <w:rsid w:val="00A26695"/>
    <w:rsid w:val="00A266CD"/>
    <w:rsid w:val="00A26834"/>
    <w:rsid w:val="00A26F4F"/>
    <w:rsid w:val="00A27255"/>
    <w:rsid w:val="00A277E7"/>
    <w:rsid w:val="00A27F97"/>
    <w:rsid w:val="00A30922"/>
    <w:rsid w:val="00A30C77"/>
    <w:rsid w:val="00A3172F"/>
    <w:rsid w:val="00A31AD6"/>
    <w:rsid w:val="00A330EE"/>
    <w:rsid w:val="00A33168"/>
    <w:rsid w:val="00A332EC"/>
    <w:rsid w:val="00A337F5"/>
    <w:rsid w:val="00A338B3"/>
    <w:rsid w:val="00A348FD"/>
    <w:rsid w:val="00A350E6"/>
    <w:rsid w:val="00A3542C"/>
    <w:rsid w:val="00A356B8"/>
    <w:rsid w:val="00A3580B"/>
    <w:rsid w:val="00A364C6"/>
    <w:rsid w:val="00A3733F"/>
    <w:rsid w:val="00A37E12"/>
    <w:rsid w:val="00A37F93"/>
    <w:rsid w:val="00A4069B"/>
    <w:rsid w:val="00A406E9"/>
    <w:rsid w:val="00A410AC"/>
    <w:rsid w:val="00A415FE"/>
    <w:rsid w:val="00A41EA6"/>
    <w:rsid w:val="00A42E45"/>
    <w:rsid w:val="00A448A1"/>
    <w:rsid w:val="00A44B04"/>
    <w:rsid w:val="00A45524"/>
    <w:rsid w:val="00A45C49"/>
    <w:rsid w:val="00A45D35"/>
    <w:rsid w:val="00A47031"/>
    <w:rsid w:val="00A47653"/>
    <w:rsid w:val="00A500A5"/>
    <w:rsid w:val="00A502A8"/>
    <w:rsid w:val="00A505F9"/>
    <w:rsid w:val="00A506A1"/>
    <w:rsid w:val="00A50713"/>
    <w:rsid w:val="00A50E8F"/>
    <w:rsid w:val="00A5107F"/>
    <w:rsid w:val="00A51672"/>
    <w:rsid w:val="00A51B40"/>
    <w:rsid w:val="00A52B91"/>
    <w:rsid w:val="00A5309F"/>
    <w:rsid w:val="00A5316F"/>
    <w:rsid w:val="00A532E5"/>
    <w:rsid w:val="00A53F14"/>
    <w:rsid w:val="00A5419A"/>
    <w:rsid w:val="00A546D0"/>
    <w:rsid w:val="00A54878"/>
    <w:rsid w:val="00A54991"/>
    <w:rsid w:val="00A551B3"/>
    <w:rsid w:val="00A56202"/>
    <w:rsid w:val="00A56698"/>
    <w:rsid w:val="00A56AD4"/>
    <w:rsid w:val="00A56B2D"/>
    <w:rsid w:val="00A56ED0"/>
    <w:rsid w:val="00A5795A"/>
    <w:rsid w:val="00A6035D"/>
    <w:rsid w:val="00A6048F"/>
    <w:rsid w:val="00A605B4"/>
    <w:rsid w:val="00A60E7A"/>
    <w:rsid w:val="00A61C61"/>
    <w:rsid w:val="00A61F2D"/>
    <w:rsid w:val="00A621FE"/>
    <w:rsid w:val="00A62DDF"/>
    <w:rsid w:val="00A62EDD"/>
    <w:rsid w:val="00A63684"/>
    <w:rsid w:val="00A642B9"/>
    <w:rsid w:val="00A64C30"/>
    <w:rsid w:val="00A6543D"/>
    <w:rsid w:val="00A668DA"/>
    <w:rsid w:val="00A66C1B"/>
    <w:rsid w:val="00A66E3D"/>
    <w:rsid w:val="00A678B3"/>
    <w:rsid w:val="00A67D9F"/>
    <w:rsid w:val="00A70324"/>
    <w:rsid w:val="00A70404"/>
    <w:rsid w:val="00A71235"/>
    <w:rsid w:val="00A71365"/>
    <w:rsid w:val="00A718B5"/>
    <w:rsid w:val="00A71DC6"/>
    <w:rsid w:val="00A724D7"/>
    <w:rsid w:val="00A72C69"/>
    <w:rsid w:val="00A739F5"/>
    <w:rsid w:val="00A7419C"/>
    <w:rsid w:val="00A747BA"/>
    <w:rsid w:val="00A74956"/>
    <w:rsid w:val="00A74A0B"/>
    <w:rsid w:val="00A74F10"/>
    <w:rsid w:val="00A7542A"/>
    <w:rsid w:val="00A756A7"/>
    <w:rsid w:val="00A762D1"/>
    <w:rsid w:val="00A76353"/>
    <w:rsid w:val="00A763C6"/>
    <w:rsid w:val="00A76E72"/>
    <w:rsid w:val="00A803DF"/>
    <w:rsid w:val="00A8105F"/>
    <w:rsid w:val="00A815C7"/>
    <w:rsid w:val="00A816D9"/>
    <w:rsid w:val="00A82568"/>
    <w:rsid w:val="00A825D2"/>
    <w:rsid w:val="00A82F5F"/>
    <w:rsid w:val="00A8323B"/>
    <w:rsid w:val="00A83631"/>
    <w:rsid w:val="00A83F70"/>
    <w:rsid w:val="00A8409A"/>
    <w:rsid w:val="00A841B9"/>
    <w:rsid w:val="00A84CD4"/>
    <w:rsid w:val="00A851B8"/>
    <w:rsid w:val="00A85649"/>
    <w:rsid w:val="00A85697"/>
    <w:rsid w:val="00A85768"/>
    <w:rsid w:val="00A85B6A"/>
    <w:rsid w:val="00A85E0F"/>
    <w:rsid w:val="00A866C0"/>
    <w:rsid w:val="00A868E6"/>
    <w:rsid w:val="00A86D1F"/>
    <w:rsid w:val="00A900CE"/>
    <w:rsid w:val="00A90154"/>
    <w:rsid w:val="00A905B0"/>
    <w:rsid w:val="00A9088D"/>
    <w:rsid w:val="00A9189B"/>
    <w:rsid w:val="00A91EA1"/>
    <w:rsid w:val="00A931AD"/>
    <w:rsid w:val="00A934C7"/>
    <w:rsid w:val="00A939F2"/>
    <w:rsid w:val="00A93ACB"/>
    <w:rsid w:val="00A941DD"/>
    <w:rsid w:val="00A94666"/>
    <w:rsid w:val="00A946E4"/>
    <w:rsid w:val="00A94915"/>
    <w:rsid w:val="00A94A50"/>
    <w:rsid w:val="00A95248"/>
    <w:rsid w:val="00A9562C"/>
    <w:rsid w:val="00A95654"/>
    <w:rsid w:val="00A95A94"/>
    <w:rsid w:val="00A9633F"/>
    <w:rsid w:val="00A96970"/>
    <w:rsid w:val="00A96B04"/>
    <w:rsid w:val="00A970FE"/>
    <w:rsid w:val="00A978E7"/>
    <w:rsid w:val="00A97F30"/>
    <w:rsid w:val="00AA0CE5"/>
    <w:rsid w:val="00AA17B5"/>
    <w:rsid w:val="00AA183B"/>
    <w:rsid w:val="00AA1984"/>
    <w:rsid w:val="00AA1C99"/>
    <w:rsid w:val="00AA1F02"/>
    <w:rsid w:val="00AA2155"/>
    <w:rsid w:val="00AA2511"/>
    <w:rsid w:val="00AA2724"/>
    <w:rsid w:val="00AA2A47"/>
    <w:rsid w:val="00AA3660"/>
    <w:rsid w:val="00AA3685"/>
    <w:rsid w:val="00AA3B6B"/>
    <w:rsid w:val="00AA3F72"/>
    <w:rsid w:val="00AA410B"/>
    <w:rsid w:val="00AA436F"/>
    <w:rsid w:val="00AA490D"/>
    <w:rsid w:val="00AA53CD"/>
    <w:rsid w:val="00AA58C7"/>
    <w:rsid w:val="00AA6470"/>
    <w:rsid w:val="00AA6503"/>
    <w:rsid w:val="00AA68D7"/>
    <w:rsid w:val="00AA6AF0"/>
    <w:rsid w:val="00AA73B6"/>
    <w:rsid w:val="00AA73D0"/>
    <w:rsid w:val="00AA7698"/>
    <w:rsid w:val="00AA7851"/>
    <w:rsid w:val="00AA7F78"/>
    <w:rsid w:val="00AB04BC"/>
    <w:rsid w:val="00AB0877"/>
    <w:rsid w:val="00AB0EDE"/>
    <w:rsid w:val="00AB123D"/>
    <w:rsid w:val="00AB14EC"/>
    <w:rsid w:val="00AB1679"/>
    <w:rsid w:val="00AB1900"/>
    <w:rsid w:val="00AB1BDC"/>
    <w:rsid w:val="00AB2D8C"/>
    <w:rsid w:val="00AB3506"/>
    <w:rsid w:val="00AB46CC"/>
    <w:rsid w:val="00AB49AA"/>
    <w:rsid w:val="00AB54E2"/>
    <w:rsid w:val="00AB5597"/>
    <w:rsid w:val="00AB6291"/>
    <w:rsid w:val="00AB6D5B"/>
    <w:rsid w:val="00AB70DF"/>
    <w:rsid w:val="00AB7173"/>
    <w:rsid w:val="00AB777B"/>
    <w:rsid w:val="00AC0942"/>
    <w:rsid w:val="00AC1162"/>
    <w:rsid w:val="00AC1907"/>
    <w:rsid w:val="00AC208D"/>
    <w:rsid w:val="00AC28EB"/>
    <w:rsid w:val="00AC2B7A"/>
    <w:rsid w:val="00AC3741"/>
    <w:rsid w:val="00AC39EF"/>
    <w:rsid w:val="00AC4B94"/>
    <w:rsid w:val="00AC4C7A"/>
    <w:rsid w:val="00AC58E0"/>
    <w:rsid w:val="00AC606E"/>
    <w:rsid w:val="00AC6381"/>
    <w:rsid w:val="00AC6D2E"/>
    <w:rsid w:val="00AC6FB3"/>
    <w:rsid w:val="00AC787D"/>
    <w:rsid w:val="00AC7B91"/>
    <w:rsid w:val="00AD066B"/>
    <w:rsid w:val="00AD0699"/>
    <w:rsid w:val="00AD07FB"/>
    <w:rsid w:val="00AD15CA"/>
    <w:rsid w:val="00AD235E"/>
    <w:rsid w:val="00AD314F"/>
    <w:rsid w:val="00AD3200"/>
    <w:rsid w:val="00AD36F0"/>
    <w:rsid w:val="00AD43EB"/>
    <w:rsid w:val="00AD4686"/>
    <w:rsid w:val="00AD4783"/>
    <w:rsid w:val="00AD5B41"/>
    <w:rsid w:val="00AD5D93"/>
    <w:rsid w:val="00AD5DE3"/>
    <w:rsid w:val="00AD60BC"/>
    <w:rsid w:val="00AD6246"/>
    <w:rsid w:val="00AD6B11"/>
    <w:rsid w:val="00AD710B"/>
    <w:rsid w:val="00AD7147"/>
    <w:rsid w:val="00AD7C0A"/>
    <w:rsid w:val="00AD7EE5"/>
    <w:rsid w:val="00AE0061"/>
    <w:rsid w:val="00AE02F0"/>
    <w:rsid w:val="00AE095F"/>
    <w:rsid w:val="00AE1043"/>
    <w:rsid w:val="00AE1A76"/>
    <w:rsid w:val="00AE20DA"/>
    <w:rsid w:val="00AE2B12"/>
    <w:rsid w:val="00AE36EC"/>
    <w:rsid w:val="00AE3718"/>
    <w:rsid w:val="00AE3739"/>
    <w:rsid w:val="00AE3E9E"/>
    <w:rsid w:val="00AE40AD"/>
    <w:rsid w:val="00AE4104"/>
    <w:rsid w:val="00AE4D5A"/>
    <w:rsid w:val="00AE5097"/>
    <w:rsid w:val="00AE5CB5"/>
    <w:rsid w:val="00AE5DD2"/>
    <w:rsid w:val="00AE6399"/>
    <w:rsid w:val="00AE6871"/>
    <w:rsid w:val="00AE6CAC"/>
    <w:rsid w:val="00AE7208"/>
    <w:rsid w:val="00AE74F7"/>
    <w:rsid w:val="00AE76D7"/>
    <w:rsid w:val="00AF025E"/>
    <w:rsid w:val="00AF027A"/>
    <w:rsid w:val="00AF07F9"/>
    <w:rsid w:val="00AF0AFE"/>
    <w:rsid w:val="00AF0FBC"/>
    <w:rsid w:val="00AF144B"/>
    <w:rsid w:val="00AF191B"/>
    <w:rsid w:val="00AF2540"/>
    <w:rsid w:val="00AF2F33"/>
    <w:rsid w:val="00AF358A"/>
    <w:rsid w:val="00AF38C7"/>
    <w:rsid w:val="00AF3D0A"/>
    <w:rsid w:val="00AF4353"/>
    <w:rsid w:val="00AF4559"/>
    <w:rsid w:val="00AF4D61"/>
    <w:rsid w:val="00AF5640"/>
    <w:rsid w:val="00AF6075"/>
    <w:rsid w:val="00AF6102"/>
    <w:rsid w:val="00AF61CA"/>
    <w:rsid w:val="00AF6BC4"/>
    <w:rsid w:val="00AF6CD1"/>
    <w:rsid w:val="00AF6E73"/>
    <w:rsid w:val="00AF70E6"/>
    <w:rsid w:val="00AF728D"/>
    <w:rsid w:val="00AF7949"/>
    <w:rsid w:val="00AF7A37"/>
    <w:rsid w:val="00AF7B58"/>
    <w:rsid w:val="00AF7EA0"/>
    <w:rsid w:val="00AF7ED2"/>
    <w:rsid w:val="00AF7F10"/>
    <w:rsid w:val="00B0015B"/>
    <w:rsid w:val="00B0058B"/>
    <w:rsid w:val="00B0059E"/>
    <w:rsid w:val="00B00B48"/>
    <w:rsid w:val="00B00CF5"/>
    <w:rsid w:val="00B00E5E"/>
    <w:rsid w:val="00B015E8"/>
    <w:rsid w:val="00B01F3A"/>
    <w:rsid w:val="00B03276"/>
    <w:rsid w:val="00B03301"/>
    <w:rsid w:val="00B03E3A"/>
    <w:rsid w:val="00B0466A"/>
    <w:rsid w:val="00B04B33"/>
    <w:rsid w:val="00B057D2"/>
    <w:rsid w:val="00B05E75"/>
    <w:rsid w:val="00B07CB6"/>
    <w:rsid w:val="00B07FB1"/>
    <w:rsid w:val="00B1104C"/>
    <w:rsid w:val="00B1119E"/>
    <w:rsid w:val="00B11C9F"/>
    <w:rsid w:val="00B11EAE"/>
    <w:rsid w:val="00B124B3"/>
    <w:rsid w:val="00B13176"/>
    <w:rsid w:val="00B13F43"/>
    <w:rsid w:val="00B14298"/>
    <w:rsid w:val="00B14331"/>
    <w:rsid w:val="00B14697"/>
    <w:rsid w:val="00B14B47"/>
    <w:rsid w:val="00B17274"/>
    <w:rsid w:val="00B174A2"/>
    <w:rsid w:val="00B1768D"/>
    <w:rsid w:val="00B178C3"/>
    <w:rsid w:val="00B17FBF"/>
    <w:rsid w:val="00B202CC"/>
    <w:rsid w:val="00B20B5E"/>
    <w:rsid w:val="00B20E60"/>
    <w:rsid w:val="00B21416"/>
    <w:rsid w:val="00B21D12"/>
    <w:rsid w:val="00B21D1C"/>
    <w:rsid w:val="00B22245"/>
    <w:rsid w:val="00B222DC"/>
    <w:rsid w:val="00B226D5"/>
    <w:rsid w:val="00B2277D"/>
    <w:rsid w:val="00B2279B"/>
    <w:rsid w:val="00B22D28"/>
    <w:rsid w:val="00B23E8F"/>
    <w:rsid w:val="00B241C5"/>
    <w:rsid w:val="00B24DA3"/>
    <w:rsid w:val="00B25004"/>
    <w:rsid w:val="00B25C0B"/>
    <w:rsid w:val="00B26014"/>
    <w:rsid w:val="00B26A68"/>
    <w:rsid w:val="00B26EF8"/>
    <w:rsid w:val="00B27015"/>
    <w:rsid w:val="00B2766D"/>
    <w:rsid w:val="00B27927"/>
    <w:rsid w:val="00B27D13"/>
    <w:rsid w:val="00B301BF"/>
    <w:rsid w:val="00B30B41"/>
    <w:rsid w:val="00B30DBA"/>
    <w:rsid w:val="00B30E19"/>
    <w:rsid w:val="00B30ED8"/>
    <w:rsid w:val="00B30F2C"/>
    <w:rsid w:val="00B31ADD"/>
    <w:rsid w:val="00B325CA"/>
    <w:rsid w:val="00B32D1F"/>
    <w:rsid w:val="00B34DFD"/>
    <w:rsid w:val="00B3562C"/>
    <w:rsid w:val="00B3580D"/>
    <w:rsid w:val="00B35B7A"/>
    <w:rsid w:val="00B35D7B"/>
    <w:rsid w:val="00B35FCD"/>
    <w:rsid w:val="00B36540"/>
    <w:rsid w:val="00B3712D"/>
    <w:rsid w:val="00B3739C"/>
    <w:rsid w:val="00B378B7"/>
    <w:rsid w:val="00B4063B"/>
    <w:rsid w:val="00B409F7"/>
    <w:rsid w:val="00B40F1C"/>
    <w:rsid w:val="00B41703"/>
    <w:rsid w:val="00B41B97"/>
    <w:rsid w:val="00B41D5E"/>
    <w:rsid w:val="00B4269B"/>
    <w:rsid w:val="00B42A22"/>
    <w:rsid w:val="00B4370D"/>
    <w:rsid w:val="00B43A79"/>
    <w:rsid w:val="00B43E6C"/>
    <w:rsid w:val="00B446E2"/>
    <w:rsid w:val="00B45240"/>
    <w:rsid w:val="00B454DA"/>
    <w:rsid w:val="00B45800"/>
    <w:rsid w:val="00B45BC0"/>
    <w:rsid w:val="00B470EF"/>
    <w:rsid w:val="00B473E3"/>
    <w:rsid w:val="00B47B1E"/>
    <w:rsid w:val="00B505B4"/>
    <w:rsid w:val="00B509E2"/>
    <w:rsid w:val="00B517FA"/>
    <w:rsid w:val="00B518E6"/>
    <w:rsid w:val="00B51AB6"/>
    <w:rsid w:val="00B51C91"/>
    <w:rsid w:val="00B521C2"/>
    <w:rsid w:val="00B53B66"/>
    <w:rsid w:val="00B53E25"/>
    <w:rsid w:val="00B542AD"/>
    <w:rsid w:val="00B54416"/>
    <w:rsid w:val="00B547FE"/>
    <w:rsid w:val="00B54EDC"/>
    <w:rsid w:val="00B55016"/>
    <w:rsid w:val="00B55753"/>
    <w:rsid w:val="00B55C53"/>
    <w:rsid w:val="00B55E67"/>
    <w:rsid w:val="00B560E1"/>
    <w:rsid w:val="00B56356"/>
    <w:rsid w:val="00B56B0A"/>
    <w:rsid w:val="00B5738D"/>
    <w:rsid w:val="00B5774F"/>
    <w:rsid w:val="00B57F19"/>
    <w:rsid w:val="00B57FC8"/>
    <w:rsid w:val="00B603C7"/>
    <w:rsid w:val="00B606AF"/>
    <w:rsid w:val="00B6184F"/>
    <w:rsid w:val="00B61973"/>
    <w:rsid w:val="00B626BA"/>
    <w:rsid w:val="00B6355B"/>
    <w:rsid w:val="00B63674"/>
    <w:rsid w:val="00B64197"/>
    <w:rsid w:val="00B64937"/>
    <w:rsid w:val="00B64CC5"/>
    <w:rsid w:val="00B64D07"/>
    <w:rsid w:val="00B64E43"/>
    <w:rsid w:val="00B64E78"/>
    <w:rsid w:val="00B64FA4"/>
    <w:rsid w:val="00B65250"/>
    <w:rsid w:val="00B65B59"/>
    <w:rsid w:val="00B665F9"/>
    <w:rsid w:val="00B66857"/>
    <w:rsid w:val="00B66860"/>
    <w:rsid w:val="00B6709F"/>
    <w:rsid w:val="00B67104"/>
    <w:rsid w:val="00B671E6"/>
    <w:rsid w:val="00B704DE"/>
    <w:rsid w:val="00B7085C"/>
    <w:rsid w:val="00B70964"/>
    <w:rsid w:val="00B70AC0"/>
    <w:rsid w:val="00B71269"/>
    <w:rsid w:val="00B71315"/>
    <w:rsid w:val="00B71CD2"/>
    <w:rsid w:val="00B71D53"/>
    <w:rsid w:val="00B72D65"/>
    <w:rsid w:val="00B73082"/>
    <w:rsid w:val="00B7347F"/>
    <w:rsid w:val="00B7363B"/>
    <w:rsid w:val="00B73C0B"/>
    <w:rsid w:val="00B7405D"/>
    <w:rsid w:val="00B742EC"/>
    <w:rsid w:val="00B7431F"/>
    <w:rsid w:val="00B7440A"/>
    <w:rsid w:val="00B745E3"/>
    <w:rsid w:val="00B746C5"/>
    <w:rsid w:val="00B74C4E"/>
    <w:rsid w:val="00B74C4F"/>
    <w:rsid w:val="00B74FF2"/>
    <w:rsid w:val="00B75185"/>
    <w:rsid w:val="00B75881"/>
    <w:rsid w:val="00B75923"/>
    <w:rsid w:val="00B7593E"/>
    <w:rsid w:val="00B75F9F"/>
    <w:rsid w:val="00B75FF8"/>
    <w:rsid w:val="00B76410"/>
    <w:rsid w:val="00B76A26"/>
    <w:rsid w:val="00B76BF3"/>
    <w:rsid w:val="00B76FED"/>
    <w:rsid w:val="00B77312"/>
    <w:rsid w:val="00B775A5"/>
    <w:rsid w:val="00B77AF4"/>
    <w:rsid w:val="00B77E80"/>
    <w:rsid w:val="00B804F5"/>
    <w:rsid w:val="00B80514"/>
    <w:rsid w:val="00B80727"/>
    <w:rsid w:val="00B808F4"/>
    <w:rsid w:val="00B80FCC"/>
    <w:rsid w:val="00B8110B"/>
    <w:rsid w:val="00B8161D"/>
    <w:rsid w:val="00B81E3A"/>
    <w:rsid w:val="00B8224C"/>
    <w:rsid w:val="00B82271"/>
    <w:rsid w:val="00B82768"/>
    <w:rsid w:val="00B82F13"/>
    <w:rsid w:val="00B833A1"/>
    <w:rsid w:val="00B8345C"/>
    <w:rsid w:val="00B8359B"/>
    <w:rsid w:val="00B83933"/>
    <w:rsid w:val="00B8408E"/>
    <w:rsid w:val="00B840CA"/>
    <w:rsid w:val="00B84185"/>
    <w:rsid w:val="00B84559"/>
    <w:rsid w:val="00B86D5A"/>
    <w:rsid w:val="00B8701F"/>
    <w:rsid w:val="00B8785C"/>
    <w:rsid w:val="00B87DDF"/>
    <w:rsid w:val="00B90060"/>
    <w:rsid w:val="00B90D3A"/>
    <w:rsid w:val="00B90D7E"/>
    <w:rsid w:val="00B913E6"/>
    <w:rsid w:val="00B91719"/>
    <w:rsid w:val="00B9325B"/>
    <w:rsid w:val="00B93364"/>
    <w:rsid w:val="00B937E4"/>
    <w:rsid w:val="00B939B4"/>
    <w:rsid w:val="00B93C4F"/>
    <w:rsid w:val="00B94244"/>
    <w:rsid w:val="00B94A83"/>
    <w:rsid w:val="00B94DAF"/>
    <w:rsid w:val="00B95B29"/>
    <w:rsid w:val="00B96172"/>
    <w:rsid w:val="00B97360"/>
    <w:rsid w:val="00B97671"/>
    <w:rsid w:val="00B976C2"/>
    <w:rsid w:val="00B97711"/>
    <w:rsid w:val="00B97A79"/>
    <w:rsid w:val="00B97CA9"/>
    <w:rsid w:val="00BA0BCF"/>
    <w:rsid w:val="00BA11A5"/>
    <w:rsid w:val="00BA18EB"/>
    <w:rsid w:val="00BA1A72"/>
    <w:rsid w:val="00BA26B0"/>
    <w:rsid w:val="00BA2A82"/>
    <w:rsid w:val="00BA2C20"/>
    <w:rsid w:val="00BA2C30"/>
    <w:rsid w:val="00BA2D4D"/>
    <w:rsid w:val="00BA2D72"/>
    <w:rsid w:val="00BA340C"/>
    <w:rsid w:val="00BA3519"/>
    <w:rsid w:val="00BA3E50"/>
    <w:rsid w:val="00BA48CF"/>
    <w:rsid w:val="00BA4DCF"/>
    <w:rsid w:val="00BA52E2"/>
    <w:rsid w:val="00BA564F"/>
    <w:rsid w:val="00BA649E"/>
    <w:rsid w:val="00BA649F"/>
    <w:rsid w:val="00BA6C75"/>
    <w:rsid w:val="00BA7CCB"/>
    <w:rsid w:val="00BB00A8"/>
    <w:rsid w:val="00BB0129"/>
    <w:rsid w:val="00BB0198"/>
    <w:rsid w:val="00BB01D2"/>
    <w:rsid w:val="00BB057B"/>
    <w:rsid w:val="00BB0D60"/>
    <w:rsid w:val="00BB2343"/>
    <w:rsid w:val="00BB26BA"/>
    <w:rsid w:val="00BB3B4B"/>
    <w:rsid w:val="00BB3E2B"/>
    <w:rsid w:val="00BB4738"/>
    <w:rsid w:val="00BB4FC2"/>
    <w:rsid w:val="00BB5732"/>
    <w:rsid w:val="00BB61D6"/>
    <w:rsid w:val="00BB6F5B"/>
    <w:rsid w:val="00BB6FCE"/>
    <w:rsid w:val="00BB76A4"/>
    <w:rsid w:val="00BB7F16"/>
    <w:rsid w:val="00BB7FF6"/>
    <w:rsid w:val="00BC03D2"/>
    <w:rsid w:val="00BC0419"/>
    <w:rsid w:val="00BC089D"/>
    <w:rsid w:val="00BC0A82"/>
    <w:rsid w:val="00BC0DAE"/>
    <w:rsid w:val="00BC1496"/>
    <w:rsid w:val="00BC1D7C"/>
    <w:rsid w:val="00BC2048"/>
    <w:rsid w:val="00BC3414"/>
    <w:rsid w:val="00BC3E42"/>
    <w:rsid w:val="00BC40AE"/>
    <w:rsid w:val="00BC4125"/>
    <w:rsid w:val="00BC4DB9"/>
    <w:rsid w:val="00BC52E8"/>
    <w:rsid w:val="00BC53F3"/>
    <w:rsid w:val="00BC577D"/>
    <w:rsid w:val="00BC627C"/>
    <w:rsid w:val="00BC7855"/>
    <w:rsid w:val="00BC7BD7"/>
    <w:rsid w:val="00BD0049"/>
    <w:rsid w:val="00BD0083"/>
    <w:rsid w:val="00BD0438"/>
    <w:rsid w:val="00BD0E9C"/>
    <w:rsid w:val="00BD1218"/>
    <w:rsid w:val="00BD1861"/>
    <w:rsid w:val="00BD25AA"/>
    <w:rsid w:val="00BD2CD3"/>
    <w:rsid w:val="00BD2FC1"/>
    <w:rsid w:val="00BD32A9"/>
    <w:rsid w:val="00BD3340"/>
    <w:rsid w:val="00BD3430"/>
    <w:rsid w:val="00BD35C3"/>
    <w:rsid w:val="00BD406C"/>
    <w:rsid w:val="00BD416C"/>
    <w:rsid w:val="00BD4529"/>
    <w:rsid w:val="00BD4A6A"/>
    <w:rsid w:val="00BD57F3"/>
    <w:rsid w:val="00BD5BFF"/>
    <w:rsid w:val="00BD6714"/>
    <w:rsid w:val="00BD69E5"/>
    <w:rsid w:val="00BD6E04"/>
    <w:rsid w:val="00BD7596"/>
    <w:rsid w:val="00BD76FB"/>
    <w:rsid w:val="00BD7843"/>
    <w:rsid w:val="00BD7CDA"/>
    <w:rsid w:val="00BD7E6A"/>
    <w:rsid w:val="00BE0632"/>
    <w:rsid w:val="00BE144F"/>
    <w:rsid w:val="00BE17A8"/>
    <w:rsid w:val="00BE1EFA"/>
    <w:rsid w:val="00BE24A4"/>
    <w:rsid w:val="00BE263D"/>
    <w:rsid w:val="00BE282A"/>
    <w:rsid w:val="00BE30F8"/>
    <w:rsid w:val="00BE387A"/>
    <w:rsid w:val="00BE3DED"/>
    <w:rsid w:val="00BE45AD"/>
    <w:rsid w:val="00BE4B64"/>
    <w:rsid w:val="00BE56D9"/>
    <w:rsid w:val="00BE5CFA"/>
    <w:rsid w:val="00BE5D3B"/>
    <w:rsid w:val="00BE631A"/>
    <w:rsid w:val="00BE63E5"/>
    <w:rsid w:val="00BE6620"/>
    <w:rsid w:val="00BE6966"/>
    <w:rsid w:val="00BE70AF"/>
    <w:rsid w:val="00BE7353"/>
    <w:rsid w:val="00BE7970"/>
    <w:rsid w:val="00BE7BCE"/>
    <w:rsid w:val="00BF0154"/>
    <w:rsid w:val="00BF02D5"/>
    <w:rsid w:val="00BF040F"/>
    <w:rsid w:val="00BF0513"/>
    <w:rsid w:val="00BF08E7"/>
    <w:rsid w:val="00BF0A39"/>
    <w:rsid w:val="00BF0B36"/>
    <w:rsid w:val="00BF1A5D"/>
    <w:rsid w:val="00BF31F6"/>
    <w:rsid w:val="00BF34A5"/>
    <w:rsid w:val="00BF3584"/>
    <w:rsid w:val="00BF38A3"/>
    <w:rsid w:val="00BF391E"/>
    <w:rsid w:val="00BF3D33"/>
    <w:rsid w:val="00BF3F2E"/>
    <w:rsid w:val="00BF46FE"/>
    <w:rsid w:val="00BF4FEB"/>
    <w:rsid w:val="00BF557D"/>
    <w:rsid w:val="00BF5E46"/>
    <w:rsid w:val="00BF60BB"/>
    <w:rsid w:val="00BF644C"/>
    <w:rsid w:val="00BF6855"/>
    <w:rsid w:val="00BF6F02"/>
    <w:rsid w:val="00BF7406"/>
    <w:rsid w:val="00BF7858"/>
    <w:rsid w:val="00C00972"/>
    <w:rsid w:val="00C010E6"/>
    <w:rsid w:val="00C0117C"/>
    <w:rsid w:val="00C015A7"/>
    <w:rsid w:val="00C0162E"/>
    <w:rsid w:val="00C01A4E"/>
    <w:rsid w:val="00C027B1"/>
    <w:rsid w:val="00C02D60"/>
    <w:rsid w:val="00C0340B"/>
    <w:rsid w:val="00C03569"/>
    <w:rsid w:val="00C03DC7"/>
    <w:rsid w:val="00C04EED"/>
    <w:rsid w:val="00C05302"/>
    <w:rsid w:val="00C05441"/>
    <w:rsid w:val="00C05777"/>
    <w:rsid w:val="00C06170"/>
    <w:rsid w:val="00C06227"/>
    <w:rsid w:val="00C07661"/>
    <w:rsid w:val="00C10338"/>
    <w:rsid w:val="00C106FE"/>
    <w:rsid w:val="00C11803"/>
    <w:rsid w:val="00C11837"/>
    <w:rsid w:val="00C11B89"/>
    <w:rsid w:val="00C11C76"/>
    <w:rsid w:val="00C11F7F"/>
    <w:rsid w:val="00C122FA"/>
    <w:rsid w:val="00C1266F"/>
    <w:rsid w:val="00C12B83"/>
    <w:rsid w:val="00C130F4"/>
    <w:rsid w:val="00C13171"/>
    <w:rsid w:val="00C1371E"/>
    <w:rsid w:val="00C13796"/>
    <w:rsid w:val="00C13AF9"/>
    <w:rsid w:val="00C13D79"/>
    <w:rsid w:val="00C14278"/>
    <w:rsid w:val="00C1450F"/>
    <w:rsid w:val="00C147B5"/>
    <w:rsid w:val="00C14910"/>
    <w:rsid w:val="00C15120"/>
    <w:rsid w:val="00C155A8"/>
    <w:rsid w:val="00C15AFC"/>
    <w:rsid w:val="00C15CC6"/>
    <w:rsid w:val="00C15D4B"/>
    <w:rsid w:val="00C1612C"/>
    <w:rsid w:val="00C16171"/>
    <w:rsid w:val="00C163E1"/>
    <w:rsid w:val="00C17578"/>
    <w:rsid w:val="00C17610"/>
    <w:rsid w:val="00C17E76"/>
    <w:rsid w:val="00C2010B"/>
    <w:rsid w:val="00C2104A"/>
    <w:rsid w:val="00C21197"/>
    <w:rsid w:val="00C211E9"/>
    <w:rsid w:val="00C21428"/>
    <w:rsid w:val="00C21592"/>
    <w:rsid w:val="00C21632"/>
    <w:rsid w:val="00C216C4"/>
    <w:rsid w:val="00C21947"/>
    <w:rsid w:val="00C21A5A"/>
    <w:rsid w:val="00C21FD8"/>
    <w:rsid w:val="00C22A15"/>
    <w:rsid w:val="00C22A53"/>
    <w:rsid w:val="00C22B0E"/>
    <w:rsid w:val="00C22EFA"/>
    <w:rsid w:val="00C23200"/>
    <w:rsid w:val="00C23446"/>
    <w:rsid w:val="00C234D5"/>
    <w:rsid w:val="00C23F6B"/>
    <w:rsid w:val="00C24761"/>
    <w:rsid w:val="00C24AA2"/>
    <w:rsid w:val="00C25B6C"/>
    <w:rsid w:val="00C2642E"/>
    <w:rsid w:val="00C26C50"/>
    <w:rsid w:val="00C26FA0"/>
    <w:rsid w:val="00C27B15"/>
    <w:rsid w:val="00C27D5B"/>
    <w:rsid w:val="00C30018"/>
    <w:rsid w:val="00C30103"/>
    <w:rsid w:val="00C30682"/>
    <w:rsid w:val="00C308C8"/>
    <w:rsid w:val="00C30BE8"/>
    <w:rsid w:val="00C3138A"/>
    <w:rsid w:val="00C314E5"/>
    <w:rsid w:val="00C31B44"/>
    <w:rsid w:val="00C31E7B"/>
    <w:rsid w:val="00C32382"/>
    <w:rsid w:val="00C3261E"/>
    <w:rsid w:val="00C32647"/>
    <w:rsid w:val="00C328FF"/>
    <w:rsid w:val="00C3350F"/>
    <w:rsid w:val="00C33F13"/>
    <w:rsid w:val="00C347B8"/>
    <w:rsid w:val="00C349E6"/>
    <w:rsid w:val="00C34D09"/>
    <w:rsid w:val="00C34E51"/>
    <w:rsid w:val="00C351C9"/>
    <w:rsid w:val="00C3541E"/>
    <w:rsid w:val="00C35B15"/>
    <w:rsid w:val="00C35FFE"/>
    <w:rsid w:val="00C367C7"/>
    <w:rsid w:val="00C368CD"/>
    <w:rsid w:val="00C3696D"/>
    <w:rsid w:val="00C36A15"/>
    <w:rsid w:val="00C36AA2"/>
    <w:rsid w:val="00C375A1"/>
    <w:rsid w:val="00C411DE"/>
    <w:rsid w:val="00C41653"/>
    <w:rsid w:val="00C416DF"/>
    <w:rsid w:val="00C41DC5"/>
    <w:rsid w:val="00C426EF"/>
    <w:rsid w:val="00C439BA"/>
    <w:rsid w:val="00C441D6"/>
    <w:rsid w:val="00C44249"/>
    <w:rsid w:val="00C44628"/>
    <w:rsid w:val="00C44ACB"/>
    <w:rsid w:val="00C44C42"/>
    <w:rsid w:val="00C451A4"/>
    <w:rsid w:val="00C4535E"/>
    <w:rsid w:val="00C453E0"/>
    <w:rsid w:val="00C45A87"/>
    <w:rsid w:val="00C46516"/>
    <w:rsid w:val="00C46DDC"/>
    <w:rsid w:val="00C47484"/>
    <w:rsid w:val="00C47BF7"/>
    <w:rsid w:val="00C50400"/>
    <w:rsid w:val="00C50ABD"/>
    <w:rsid w:val="00C51201"/>
    <w:rsid w:val="00C51BB6"/>
    <w:rsid w:val="00C51EFE"/>
    <w:rsid w:val="00C532E3"/>
    <w:rsid w:val="00C53A65"/>
    <w:rsid w:val="00C53C70"/>
    <w:rsid w:val="00C53DF9"/>
    <w:rsid w:val="00C54519"/>
    <w:rsid w:val="00C547F3"/>
    <w:rsid w:val="00C548E0"/>
    <w:rsid w:val="00C54B10"/>
    <w:rsid w:val="00C54BE7"/>
    <w:rsid w:val="00C54DEB"/>
    <w:rsid w:val="00C54F81"/>
    <w:rsid w:val="00C552AE"/>
    <w:rsid w:val="00C55455"/>
    <w:rsid w:val="00C556E6"/>
    <w:rsid w:val="00C55708"/>
    <w:rsid w:val="00C56922"/>
    <w:rsid w:val="00C571EE"/>
    <w:rsid w:val="00C572F7"/>
    <w:rsid w:val="00C5758D"/>
    <w:rsid w:val="00C60281"/>
    <w:rsid w:val="00C602ED"/>
    <w:rsid w:val="00C60490"/>
    <w:rsid w:val="00C607C8"/>
    <w:rsid w:val="00C6091D"/>
    <w:rsid w:val="00C610A7"/>
    <w:rsid w:val="00C61297"/>
    <w:rsid w:val="00C62CEB"/>
    <w:rsid w:val="00C638AC"/>
    <w:rsid w:val="00C63B68"/>
    <w:rsid w:val="00C63C93"/>
    <w:rsid w:val="00C644CD"/>
    <w:rsid w:val="00C6466E"/>
    <w:rsid w:val="00C64908"/>
    <w:rsid w:val="00C64969"/>
    <w:rsid w:val="00C64A23"/>
    <w:rsid w:val="00C652D3"/>
    <w:rsid w:val="00C65B3F"/>
    <w:rsid w:val="00C662B2"/>
    <w:rsid w:val="00C664E1"/>
    <w:rsid w:val="00C66A8E"/>
    <w:rsid w:val="00C6797E"/>
    <w:rsid w:val="00C67ABB"/>
    <w:rsid w:val="00C67B4F"/>
    <w:rsid w:val="00C67D39"/>
    <w:rsid w:val="00C67D87"/>
    <w:rsid w:val="00C702D1"/>
    <w:rsid w:val="00C70461"/>
    <w:rsid w:val="00C7067C"/>
    <w:rsid w:val="00C713D5"/>
    <w:rsid w:val="00C719B5"/>
    <w:rsid w:val="00C7220A"/>
    <w:rsid w:val="00C726AF"/>
    <w:rsid w:val="00C72CAE"/>
    <w:rsid w:val="00C73316"/>
    <w:rsid w:val="00C735F5"/>
    <w:rsid w:val="00C737C9"/>
    <w:rsid w:val="00C73806"/>
    <w:rsid w:val="00C73E35"/>
    <w:rsid w:val="00C7475C"/>
    <w:rsid w:val="00C761BE"/>
    <w:rsid w:val="00C76255"/>
    <w:rsid w:val="00C76D38"/>
    <w:rsid w:val="00C7757D"/>
    <w:rsid w:val="00C8000C"/>
    <w:rsid w:val="00C80D57"/>
    <w:rsid w:val="00C8180C"/>
    <w:rsid w:val="00C81C7D"/>
    <w:rsid w:val="00C824BF"/>
    <w:rsid w:val="00C826E8"/>
    <w:rsid w:val="00C83509"/>
    <w:rsid w:val="00C835FE"/>
    <w:rsid w:val="00C83B07"/>
    <w:rsid w:val="00C83EDC"/>
    <w:rsid w:val="00C8442E"/>
    <w:rsid w:val="00C84499"/>
    <w:rsid w:val="00C8519B"/>
    <w:rsid w:val="00C8559D"/>
    <w:rsid w:val="00C8588C"/>
    <w:rsid w:val="00C85FDF"/>
    <w:rsid w:val="00C86751"/>
    <w:rsid w:val="00C869A5"/>
    <w:rsid w:val="00C86B52"/>
    <w:rsid w:val="00C874A0"/>
    <w:rsid w:val="00C874E1"/>
    <w:rsid w:val="00C875A2"/>
    <w:rsid w:val="00C8791A"/>
    <w:rsid w:val="00C8795D"/>
    <w:rsid w:val="00C87B33"/>
    <w:rsid w:val="00C87C03"/>
    <w:rsid w:val="00C87C3F"/>
    <w:rsid w:val="00C9091E"/>
    <w:rsid w:val="00C9094F"/>
    <w:rsid w:val="00C90F38"/>
    <w:rsid w:val="00C916B5"/>
    <w:rsid w:val="00C91816"/>
    <w:rsid w:val="00C926E0"/>
    <w:rsid w:val="00C92F8A"/>
    <w:rsid w:val="00C93B39"/>
    <w:rsid w:val="00C93EB2"/>
    <w:rsid w:val="00C94969"/>
    <w:rsid w:val="00C94CE1"/>
    <w:rsid w:val="00C956C7"/>
    <w:rsid w:val="00C95D4E"/>
    <w:rsid w:val="00C95DE3"/>
    <w:rsid w:val="00C95E94"/>
    <w:rsid w:val="00C95FF4"/>
    <w:rsid w:val="00C96433"/>
    <w:rsid w:val="00C97902"/>
    <w:rsid w:val="00CA0CAF"/>
    <w:rsid w:val="00CA1376"/>
    <w:rsid w:val="00CA1DDB"/>
    <w:rsid w:val="00CA22D1"/>
    <w:rsid w:val="00CA2B4B"/>
    <w:rsid w:val="00CA3C19"/>
    <w:rsid w:val="00CA3FA2"/>
    <w:rsid w:val="00CA40BB"/>
    <w:rsid w:val="00CA49A0"/>
    <w:rsid w:val="00CA4A8D"/>
    <w:rsid w:val="00CA4E6D"/>
    <w:rsid w:val="00CA4F55"/>
    <w:rsid w:val="00CA4F99"/>
    <w:rsid w:val="00CA50E6"/>
    <w:rsid w:val="00CA5324"/>
    <w:rsid w:val="00CA6348"/>
    <w:rsid w:val="00CA74DC"/>
    <w:rsid w:val="00CA7919"/>
    <w:rsid w:val="00CA7A1D"/>
    <w:rsid w:val="00CA7CFC"/>
    <w:rsid w:val="00CB01CD"/>
    <w:rsid w:val="00CB0248"/>
    <w:rsid w:val="00CB0E91"/>
    <w:rsid w:val="00CB1253"/>
    <w:rsid w:val="00CB13EE"/>
    <w:rsid w:val="00CB1438"/>
    <w:rsid w:val="00CB1E80"/>
    <w:rsid w:val="00CB2195"/>
    <w:rsid w:val="00CB2204"/>
    <w:rsid w:val="00CB2363"/>
    <w:rsid w:val="00CB288C"/>
    <w:rsid w:val="00CB28AF"/>
    <w:rsid w:val="00CB2E1D"/>
    <w:rsid w:val="00CB306D"/>
    <w:rsid w:val="00CB424B"/>
    <w:rsid w:val="00CB436C"/>
    <w:rsid w:val="00CB4648"/>
    <w:rsid w:val="00CB4714"/>
    <w:rsid w:val="00CB4B15"/>
    <w:rsid w:val="00CB4D4E"/>
    <w:rsid w:val="00CB5854"/>
    <w:rsid w:val="00CB5B67"/>
    <w:rsid w:val="00CB60C2"/>
    <w:rsid w:val="00CB656A"/>
    <w:rsid w:val="00CB6B33"/>
    <w:rsid w:val="00CB6F9F"/>
    <w:rsid w:val="00CB71EC"/>
    <w:rsid w:val="00CB72FF"/>
    <w:rsid w:val="00CB7472"/>
    <w:rsid w:val="00CB7726"/>
    <w:rsid w:val="00CB7CA6"/>
    <w:rsid w:val="00CB7F15"/>
    <w:rsid w:val="00CC09A9"/>
    <w:rsid w:val="00CC0A60"/>
    <w:rsid w:val="00CC0BC9"/>
    <w:rsid w:val="00CC11F3"/>
    <w:rsid w:val="00CC124B"/>
    <w:rsid w:val="00CC1594"/>
    <w:rsid w:val="00CC1AB5"/>
    <w:rsid w:val="00CC23C4"/>
    <w:rsid w:val="00CC2863"/>
    <w:rsid w:val="00CC2FB9"/>
    <w:rsid w:val="00CC35E7"/>
    <w:rsid w:val="00CC3D85"/>
    <w:rsid w:val="00CC3FAC"/>
    <w:rsid w:val="00CC3FF2"/>
    <w:rsid w:val="00CC40FB"/>
    <w:rsid w:val="00CC43E8"/>
    <w:rsid w:val="00CC4C04"/>
    <w:rsid w:val="00CC523B"/>
    <w:rsid w:val="00CC5786"/>
    <w:rsid w:val="00CC5CF8"/>
    <w:rsid w:val="00CC7736"/>
    <w:rsid w:val="00CC7E7F"/>
    <w:rsid w:val="00CD04CF"/>
    <w:rsid w:val="00CD078C"/>
    <w:rsid w:val="00CD14D6"/>
    <w:rsid w:val="00CD1A42"/>
    <w:rsid w:val="00CD2E1A"/>
    <w:rsid w:val="00CD312C"/>
    <w:rsid w:val="00CD323E"/>
    <w:rsid w:val="00CD4142"/>
    <w:rsid w:val="00CD4732"/>
    <w:rsid w:val="00CD54FC"/>
    <w:rsid w:val="00CD59F9"/>
    <w:rsid w:val="00CD5E68"/>
    <w:rsid w:val="00CD640F"/>
    <w:rsid w:val="00CD64B9"/>
    <w:rsid w:val="00CD6838"/>
    <w:rsid w:val="00CD69B4"/>
    <w:rsid w:val="00CD6F75"/>
    <w:rsid w:val="00CD7933"/>
    <w:rsid w:val="00CD7CDA"/>
    <w:rsid w:val="00CD7F37"/>
    <w:rsid w:val="00CE01A2"/>
    <w:rsid w:val="00CE0249"/>
    <w:rsid w:val="00CE0ED9"/>
    <w:rsid w:val="00CE11B8"/>
    <w:rsid w:val="00CE1339"/>
    <w:rsid w:val="00CE20D5"/>
    <w:rsid w:val="00CE2255"/>
    <w:rsid w:val="00CE2B44"/>
    <w:rsid w:val="00CE2EAB"/>
    <w:rsid w:val="00CE36FA"/>
    <w:rsid w:val="00CE3DC1"/>
    <w:rsid w:val="00CE42B8"/>
    <w:rsid w:val="00CE45F9"/>
    <w:rsid w:val="00CE47B5"/>
    <w:rsid w:val="00CE4993"/>
    <w:rsid w:val="00CE4F04"/>
    <w:rsid w:val="00CE54E8"/>
    <w:rsid w:val="00CE56E2"/>
    <w:rsid w:val="00CE62C3"/>
    <w:rsid w:val="00CE68EA"/>
    <w:rsid w:val="00CE7676"/>
    <w:rsid w:val="00CE79E4"/>
    <w:rsid w:val="00CF00AF"/>
    <w:rsid w:val="00CF0A20"/>
    <w:rsid w:val="00CF0E71"/>
    <w:rsid w:val="00CF13E3"/>
    <w:rsid w:val="00CF1ACC"/>
    <w:rsid w:val="00CF1AF3"/>
    <w:rsid w:val="00CF259A"/>
    <w:rsid w:val="00CF2959"/>
    <w:rsid w:val="00CF29DB"/>
    <w:rsid w:val="00CF2BD3"/>
    <w:rsid w:val="00CF2FA9"/>
    <w:rsid w:val="00CF3D8C"/>
    <w:rsid w:val="00CF4A65"/>
    <w:rsid w:val="00CF4ACC"/>
    <w:rsid w:val="00CF4B11"/>
    <w:rsid w:val="00CF4C1B"/>
    <w:rsid w:val="00CF56C5"/>
    <w:rsid w:val="00CF6882"/>
    <w:rsid w:val="00CF717F"/>
    <w:rsid w:val="00CF7490"/>
    <w:rsid w:val="00CF77C3"/>
    <w:rsid w:val="00CF7DEC"/>
    <w:rsid w:val="00D002CA"/>
    <w:rsid w:val="00D01107"/>
    <w:rsid w:val="00D01824"/>
    <w:rsid w:val="00D01A91"/>
    <w:rsid w:val="00D02172"/>
    <w:rsid w:val="00D03E12"/>
    <w:rsid w:val="00D03E5A"/>
    <w:rsid w:val="00D04422"/>
    <w:rsid w:val="00D04A09"/>
    <w:rsid w:val="00D04D1E"/>
    <w:rsid w:val="00D059AB"/>
    <w:rsid w:val="00D06034"/>
    <w:rsid w:val="00D06A83"/>
    <w:rsid w:val="00D103F5"/>
    <w:rsid w:val="00D104B9"/>
    <w:rsid w:val="00D10A07"/>
    <w:rsid w:val="00D10C66"/>
    <w:rsid w:val="00D10CF6"/>
    <w:rsid w:val="00D10E12"/>
    <w:rsid w:val="00D11379"/>
    <w:rsid w:val="00D11C55"/>
    <w:rsid w:val="00D11D55"/>
    <w:rsid w:val="00D12D1A"/>
    <w:rsid w:val="00D12FE9"/>
    <w:rsid w:val="00D13405"/>
    <w:rsid w:val="00D1419B"/>
    <w:rsid w:val="00D144EE"/>
    <w:rsid w:val="00D146EA"/>
    <w:rsid w:val="00D15808"/>
    <w:rsid w:val="00D15983"/>
    <w:rsid w:val="00D160DF"/>
    <w:rsid w:val="00D16270"/>
    <w:rsid w:val="00D16513"/>
    <w:rsid w:val="00D16FD4"/>
    <w:rsid w:val="00D177EB"/>
    <w:rsid w:val="00D1786F"/>
    <w:rsid w:val="00D17E89"/>
    <w:rsid w:val="00D200E6"/>
    <w:rsid w:val="00D2056E"/>
    <w:rsid w:val="00D20CF5"/>
    <w:rsid w:val="00D20D71"/>
    <w:rsid w:val="00D212D7"/>
    <w:rsid w:val="00D22E95"/>
    <w:rsid w:val="00D2354A"/>
    <w:rsid w:val="00D23782"/>
    <w:rsid w:val="00D23D55"/>
    <w:rsid w:val="00D24417"/>
    <w:rsid w:val="00D24CD5"/>
    <w:rsid w:val="00D25D45"/>
    <w:rsid w:val="00D25ED6"/>
    <w:rsid w:val="00D25EFA"/>
    <w:rsid w:val="00D278F5"/>
    <w:rsid w:val="00D27BE5"/>
    <w:rsid w:val="00D27C97"/>
    <w:rsid w:val="00D320DA"/>
    <w:rsid w:val="00D33827"/>
    <w:rsid w:val="00D34B10"/>
    <w:rsid w:val="00D34F36"/>
    <w:rsid w:val="00D3539D"/>
    <w:rsid w:val="00D35491"/>
    <w:rsid w:val="00D3587E"/>
    <w:rsid w:val="00D358FC"/>
    <w:rsid w:val="00D363AF"/>
    <w:rsid w:val="00D366FE"/>
    <w:rsid w:val="00D36DEF"/>
    <w:rsid w:val="00D37A8A"/>
    <w:rsid w:val="00D37ABC"/>
    <w:rsid w:val="00D37E23"/>
    <w:rsid w:val="00D37EE9"/>
    <w:rsid w:val="00D40186"/>
    <w:rsid w:val="00D4045E"/>
    <w:rsid w:val="00D41191"/>
    <w:rsid w:val="00D414B4"/>
    <w:rsid w:val="00D41C7E"/>
    <w:rsid w:val="00D41CB4"/>
    <w:rsid w:val="00D42F5A"/>
    <w:rsid w:val="00D43BBA"/>
    <w:rsid w:val="00D4433C"/>
    <w:rsid w:val="00D44369"/>
    <w:rsid w:val="00D444C6"/>
    <w:rsid w:val="00D44A17"/>
    <w:rsid w:val="00D44E56"/>
    <w:rsid w:val="00D451C3"/>
    <w:rsid w:val="00D45343"/>
    <w:rsid w:val="00D46904"/>
    <w:rsid w:val="00D46BEB"/>
    <w:rsid w:val="00D46C2A"/>
    <w:rsid w:val="00D4780C"/>
    <w:rsid w:val="00D47B69"/>
    <w:rsid w:val="00D47FE9"/>
    <w:rsid w:val="00D50090"/>
    <w:rsid w:val="00D5093D"/>
    <w:rsid w:val="00D50BA1"/>
    <w:rsid w:val="00D50E42"/>
    <w:rsid w:val="00D51419"/>
    <w:rsid w:val="00D517A2"/>
    <w:rsid w:val="00D51EA1"/>
    <w:rsid w:val="00D51EAE"/>
    <w:rsid w:val="00D524B2"/>
    <w:rsid w:val="00D528AF"/>
    <w:rsid w:val="00D529B1"/>
    <w:rsid w:val="00D52FA7"/>
    <w:rsid w:val="00D537C4"/>
    <w:rsid w:val="00D539E7"/>
    <w:rsid w:val="00D53F65"/>
    <w:rsid w:val="00D54095"/>
    <w:rsid w:val="00D5466B"/>
    <w:rsid w:val="00D5469A"/>
    <w:rsid w:val="00D54AD6"/>
    <w:rsid w:val="00D54CD4"/>
    <w:rsid w:val="00D55D4A"/>
    <w:rsid w:val="00D55DAB"/>
    <w:rsid w:val="00D56741"/>
    <w:rsid w:val="00D56CC1"/>
    <w:rsid w:val="00D57F1C"/>
    <w:rsid w:val="00D57F71"/>
    <w:rsid w:val="00D60107"/>
    <w:rsid w:val="00D607F1"/>
    <w:rsid w:val="00D60AD2"/>
    <w:rsid w:val="00D60E03"/>
    <w:rsid w:val="00D61AB4"/>
    <w:rsid w:val="00D620C0"/>
    <w:rsid w:val="00D6334A"/>
    <w:rsid w:val="00D63F02"/>
    <w:rsid w:val="00D63F14"/>
    <w:rsid w:val="00D64124"/>
    <w:rsid w:val="00D64510"/>
    <w:rsid w:val="00D64B5D"/>
    <w:rsid w:val="00D65039"/>
    <w:rsid w:val="00D656F4"/>
    <w:rsid w:val="00D6576D"/>
    <w:rsid w:val="00D658FB"/>
    <w:rsid w:val="00D65BD0"/>
    <w:rsid w:val="00D6601C"/>
    <w:rsid w:val="00D660ED"/>
    <w:rsid w:val="00D66A9C"/>
    <w:rsid w:val="00D67030"/>
    <w:rsid w:val="00D673F2"/>
    <w:rsid w:val="00D674A1"/>
    <w:rsid w:val="00D676C0"/>
    <w:rsid w:val="00D679A6"/>
    <w:rsid w:val="00D7016F"/>
    <w:rsid w:val="00D711D8"/>
    <w:rsid w:val="00D714C1"/>
    <w:rsid w:val="00D71BD1"/>
    <w:rsid w:val="00D72943"/>
    <w:rsid w:val="00D73171"/>
    <w:rsid w:val="00D73223"/>
    <w:rsid w:val="00D74182"/>
    <w:rsid w:val="00D743AE"/>
    <w:rsid w:val="00D7471F"/>
    <w:rsid w:val="00D74945"/>
    <w:rsid w:val="00D74FD8"/>
    <w:rsid w:val="00D750B3"/>
    <w:rsid w:val="00D761CF"/>
    <w:rsid w:val="00D765AE"/>
    <w:rsid w:val="00D772FD"/>
    <w:rsid w:val="00D7731E"/>
    <w:rsid w:val="00D77418"/>
    <w:rsid w:val="00D774BE"/>
    <w:rsid w:val="00D774E3"/>
    <w:rsid w:val="00D7755A"/>
    <w:rsid w:val="00D77761"/>
    <w:rsid w:val="00D80FD4"/>
    <w:rsid w:val="00D811AC"/>
    <w:rsid w:val="00D81D35"/>
    <w:rsid w:val="00D827F2"/>
    <w:rsid w:val="00D82958"/>
    <w:rsid w:val="00D83445"/>
    <w:rsid w:val="00D834D0"/>
    <w:rsid w:val="00D841A6"/>
    <w:rsid w:val="00D84949"/>
    <w:rsid w:val="00D85DFD"/>
    <w:rsid w:val="00D8628F"/>
    <w:rsid w:val="00D86492"/>
    <w:rsid w:val="00D86516"/>
    <w:rsid w:val="00D86C25"/>
    <w:rsid w:val="00D86CF7"/>
    <w:rsid w:val="00D8790D"/>
    <w:rsid w:val="00D87D95"/>
    <w:rsid w:val="00D90022"/>
    <w:rsid w:val="00D90367"/>
    <w:rsid w:val="00D9077C"/>
    <w:rsid w:val="00D9136A"/>
    <w:rsid w:val="00D915A6"/>
    <w:rsid w:val="00D922CD"/>
    <w:rsid w:val="00D92441"/>
    <w:rsid w:val="00D9268A"/>
    <w:rsid w:val="00D9269B"/>
    <w:rsid w:val="00D926E7"/>
    <w:rsid w:val="00D92725"/>
    <w:rsid w:val="00D92805"/>
    <w:rsid w:val="00D9324D"/>
    <w:rsid w:val="00D93B1A"/>
    <w:rsid w:val="00D93EE6"/>
    <w:rsid w:val="00D94A72"/>
    <w:rsid w:val="00D94AC9"/>
    <w:rsid w:val="00D94E6C"/>
    <w:rsid w:val="00D9553B"/>
    <w:rsid w:val="00D9562F"/>
    <w:rsid w:val="00D9661F"/>
    <w:rsid w:val="00D96E94"/>
    <w:rsid w:val="00D9789F"/>
    <w:rsid w:val="00D978D6"/>
    <w:rsid w:val="00D97C01"/>
    <w:rsid w:val="00DA00CE"/>
    <w:rsid w:val="00DA00E6"/>
    <w:rsid w:val="00DA02FE"/>
    <w:rsid w:val="00DA04DA"/>
    <w:rsid w:val="00DA0B77"/>
    <w:rsid w:val="00DA0C36"/>
    <w:rsid w:val="00DA1079"/>
    <w:rsid w:val="00DA1315"/>
    <w:rsid w:val="00DA285B"/>
    <w:rsid w:val="00DA29EE"/>
    <w:rsid w:val="00DA2C52"/>
    <w:rsid w:val="00DA3138"/>
    <w:rsid w:val="00DA3D55"/>
    <w:rsid w:val="00DA40B3"/>
    <w:rsid w:val="00DA4DE7"/>
    <w:rsid w:val="00DA4EA8"/>
    <w:rsid w:val="00DA703D"/>
    <w:rsid w:val="00DA7047"/>
    <w:rsid w:val="00DA722B"/>
    <w:rsid w:val="00DA7547"/>
    <w:rsid w:val="00DA7E1F"/>
    <w:rsid w:val="00DB075E"/>
    <w:rsid w:val="00DB07F3"/>
    <w:rsid w:val="00DB0A09"/>
    <w:rsid w:val="00DB0F60"/>
    <w:rsid w:val="00DB1074"/>
    <w:rsid w:val="00DB1737"/>
    <w:rsid w:val="00DB1E37"/>
    <w:rsid w:val="00DB227D"/>
    <w:rsid w:val="00DB2B69"/>
    <w:rsid w:val="00DB2CC3"/>
    <w:rsid w:val="00DB33C0"/>
    <w:rsid w:val="00DB34BC"/>
    <w:rsid w:val="00DB41AB"/>
    <w:rsid w:val="00DB4246"/>
    <w:rsid w:val="00DB457B"/>
    <w:rsid w:val="00DB468F"/>
    <w:rsid w:val="00DB518B"/>
    <w:rsid w:val="00DB5F1F"/>
    <w:rsid w:val="00DB5F8D"/>
    <w:rsid w:val="00DB63ED"/>
    <w:rsid w:val="00DB68E1"/>
    <w:rsid w:val="00DB6CE2"/>
    <w:rsid w:val="00DB70B3"/>
    <w:rsid w:val="00DB717C"/>
    <w:rsid w:val="00DB71B1"/>
    <w:rsid w:val="00DB7AF0"/>
    <w:rsid w:val="00DB7C8E"/>
    <w:rsid w:val="00DB7ECF"/>
    <w:rsid w:val="00DC0DA0"/>
    <w:rsid w:val="00DC111F"/>
    <w:rsid w:val="00DC13A9"/>
    <w:rsid w:val="00DC170E"/>
    <w:rsid w:val="00DC18C7"/>
    <w:rsid w:val="00DC1D11"/>
    <w:rsid w:val="00DC1D51"/>
    <w:rsid w:val="00DC1E5A"/>
    <w:rsid w:val="00DC1E6F"/>
    <w:rsid w:val="00DC230C"/>
    <w:rsid w:val="00DC2353"/>
    <w:rsid w:val="00DC25D2"/>
    <w:rsid w:val="00DC2800"/>
    <w:rsid w:val="00DC3529"/>
    <w:rsid w:val="00DC5826"/>
    <w:rsid w:val="00DC5DC9"/>
    <w:rsid w:val="00DC6777"/>
    <w:rsid w:val="00DC6B18"/>
    <w:rsid w:val="00DC727A"/>
    <w:rsid w:val="00DC735A"/>
    <w:rsid w:val="00DC7FD8"/>
    <w:rsid w:val="00DD08E8"/>
    <w:rsid w:val="00DD0E35"/>
    <w:rsid w:val="00DD15D6"/>
    <w:rsid w:val="00DD24CD"/>
    <w:rsid w:val="00DD27C6"/>
    <w:rsid w:val="00DD2D5F"/>
    <w:rsid w:val="00DD2EDE"/>
    <w:rsid w:val="00DD30F3"/>
    <w:rsid w:val="00DD30FE"/>
    <w:rsid w:val="00DD3D05"/>
    <w:rsid w:val="00DD4395"/>
    <w:rsid w:val="00DD4421"/>
    <w:rsid w:val="00DD44F8"/>
    <w:rsid w:val="00DD4751"/>
    <w:rsid w:val="00DD49BC"/>
    <w:rsid w:val="00DD4B30"/>
    <w:rsid w:val="00DD4DA8"/>
    <w:rsid w:val="00DD55B8"/>
    <w:rsid w:val="00DD57EA"/>
    <w:rsid w:val="00DD5E6E"/>
    <w:rsid w:val="00DD5F0C"/>
    <w:rsid w:val="00DD6368"/>
    <w:rsid w:val="00DD6C5F"/>
    <w:rsid w:val="00DD6FE6"/>
    <w:rsid w:val="00DE01EA"/>
    <w:rsid w:val="00DE15A5"/>
    <w:rsid w:val="00DE188B"/>
    <w:rsid w:val="00DE2281"/>
    <w:rsid w:val="00DE26B1"/>
    <w:rsid w:val="00DE2B86"/>
    <w:rsid w:val="00DE2E15"/>
    <w:rsid w:val="00DE2FE3"/>
    <w:rsid w:val="00DE30D7"/>
    <w:rsid w:val="00DE36EC"/>
    <w:rsid w:val="00DE3B62"/>
    <w:rsid w:val="00DE40C7"/>
    <w:rsid w:val="00DE4D95"/>
    <w:rsid w:val="00DE58FF"/>
    <w:rsid w:val="00DE596D"/>
    <w:rsid w:val="00DE5A8F"/>
    <w:rsid w:val="00DE6A86"/>
    <w:rsid w:val="00DE71DD"/>
    <w:rsid w:val="00DE74BF"/>
    <w:rsid w:val="00DE78D8"/>
    <w:rsid w:val="00DF039F"/>
    <w:rsid w:val="00DF09F5"/>
    <w:rsid w:val="00DF1090"/>
    <w:rsid w:val="00DF139D"/>
    <w:rsid w:val="00DF1759"/>
    <w:rsid w:val="00DF186A"/>
    <w:rsid w:val="00DF2059"/>
    <w:rsid w:val="00DF2901"/>
    <w:rsid w:val="00DF2D2C"/>
    <w:rsid w:val="00DF3379"/>
    <w:rsid w:val="00DF3FCB"/>
    <w:rsid w:val="00DF413E"/>
    <w:rsid w:val="00DF450F"/>
    <w:rsid w:val="00DF5167"/>
    <w:rsid w:val="00DF57AB"/>
    <w:rsid w:val="00DF6F81"/>
    <w:rsid w:val="00DF7641"/>
    <w:rsid w:val="00DF7E04"/>
    <w:rsid w:val="00E006EC"/>
    <w:rsid w:val="00E0072B"/>
    <w:rsid w:val="00E0079E"/>
    <w:rsid w:val="00E00D6E"/>
    <w:rsid w:val="00E00DAE"/>
    <w:rsid w:val="00E010A0"/>
    <w:rsid w:val="00E01BAA"/>
    <w:rsid w:val="00E01BBC"/>
    <w:rsid w:val="00E022DF"/>
    <w:rsid w:val="00E023DC"/>
    <w:rsid w:val="00E02788"/>
    <w:rsid w:val="00E02D4F"/>
    <w:rsid w:val="00E02F80"/>
    <w:rsid w:val="00E0316C"/>
    <w:rsid w:val="00E03C11"/>
    <w:rsid w:val="00E0422D"/>
    <w:rsid w:val="00E04328"/>
    <w:rsid w:val="00E05252"/>
    <w:rsid w:val="00E05673"/>
    <w:rsid w:val="00E05F90"/>
    <w:rsid w:val="00E06890"/>
    <w:rsid w:val="00E07052"/>
    <w:rsid w:val="00E07861"/>
    <w:rsid w:val="00E1019F"/>
    <w:rsid w:val="00E10243"/>
    <w:rsid w:val="00E1085E"/>
    <w:rsid w:val="00E108FA"/>
    <w:rsid w:val="00E110D0"/>
    <w:rsid w:val="00E11EE5"/>
    <w:rsid w:val="00E11EEF"/>
    <w:rsid w:val="00E12137"/>
    <w:rsid w:val="00E12748"/>
    <w:rsid w:val="00E12DE3"/>
    <w:rsid w:val="00E13189"/>
    <w:rsid w:val="00E13AD1"/>
    <w:rsid w:val="00E14117"/>
    <w:rsid w:val="00E14BF9"/>
    <w:rsid w:val="00E14D53"/>
    <w:rsid w:val="00E14EE0"/>
    <w:rsid w:val="00E166F7"/>
    <w:rsid w:val="00E172B6"/>
    <w:rsid w:val="00E17824"/>
    <w:rsid w:val="00E17BCD"/>
    <w:rsid w:val="00E17FEB"/>
    <w:rsid w:val="00E212E2"/>
    <w:rsid w:val="00E21488"/>
    <w:rsid w:val="00E21E56"/>
    <w:rsid w:val="00E225C4"/>
    <w:rsid w:val="00E22699"/>
    <w:rsid w:val="00E22C76"/>
    <w:rsid w:val="00E22F2B"/>
    <w:rsid w:val="00E23578"/>
    <w:rsid w:val="00E23C97"/>
    <w:rsid w:val="00E249F2"/>
    <w:rsid w:val="00E24FB0"/>
    <w:rsid w:val="00E25314"/>
    <w:rsid w:val="00E2580F"/>
    <w:rsid w:val="00E259F5"/>
    <w:rsid w:val="00E268FD"/>
    <w:rsid w:val="00E26981"/>
    <w:rsid w:val="00E30434"/>
    <w:rsid w:val="00E30593"/>
    <w:rsid w:val="00E30787"/>
    <w:rsid w:val="00E3106B"/>
    <w:rsid w:val="00E31071"/>
    <w:rsid w:val="00E32202"/>
    <w:rsid w:val="00E3276B"/>
    <w:rsid w:val="00E32CAA"/>
    <w:rsid w:val="00E33075"/>
    <w:rsid w:val="00E332E9"/>
    <w:rsid w:val="00E33567"/>
    <w:rsid w:val="00E337F3"/>
    <w:rsid w:val="00E338DB"/>
    <w:rsid w:val="00E33B1F"/>
    <w:rsid w:val="00E34E1B"/>
    <w:rsid w:val="00E35036"/>
    <w:rsid w:val="00E353E0"/>
    <w:rsid w:val="00E3545A"/>
    <w:rsid w:val="00E35661"/>
    <w:rsid w:val="00E356C2"/>
    <w:rsid w:val="00E36A00"/>
    <w:rsid w:val="00E36DF6"/>
    <w:rsid w:val="00E37013"/>
    <w:rsid w:val="00E37057"/>
    <w:rsid w:val="00E3720C"/>
    <w:rsid w:val="00E373E0"/>
    <w:rsid w:val="00E37593"/>
    <w:rsid w:val="00E375C7"/>
    <w:rsid w:val="00E37FBE"/>
    <w:rsid w:val="00E400E7"/>
    <w:rsid w:val="00E405D1"/>
    <w:rsid w:val="00E40A81"/>
    <w:rsid w:val="00E40B58"/>
    <w:rsid w:val="00E41397"/>
    <w:rsid w:val="00E41AFB"/>
    <w:rsid w:val="00E42524"/>
    <w:rsid w:val="00E42C10"/>
    <w:rsid w:val="00E43555"/>
    <w:rsid w:val="00E436C6"/>
    <w:rsid w:val="00E444F9"/>
    <w:rsid w:val="00E44714"/>
    <w:rsid w:val="00E456AF"/>
    <w:rsid w:val="00E4591F"/>
    <w:rsid w:val="00E45A55"/>
    <w:rsid w:val="00E45D87"/>
    <w:rsid w:val="00E45E61"/>
    <w:rsid w:val="00E46CF1"/>
    <w:rsid w:val="00E47D7C"/>
    <w:rsid w:val="00E504A7"/>
    <w:rsid w:val="00E51206"/>
    <w:rsid w:val="00E515D1"/>
    <w:rsid w:val="00E51696"/>
    <w:rsid w:val="00E51B9A"/>
    <w:rsid w:val="00E520E3"/>
    <w:rsid w:val="00E521A7"/>
    <w:rsid w:val="00E52930"/>
    <w:rsid w:val="00E52AD6"/>
    <w:rsid w:val="00E52C0E"/>
    <w:rsid w:val="00E5330D"/>
    <w:rsid w:val="00E536DD"/>
    <w:rsid w:val="00E53CC9"/>
    <w:rsid w:val="00E53DB3"/>
    <w:rsid w:val="00E53E0E"/>
    <w:rsid w:val="00E5431E"/>
    <w:rsid w:val="00E551F6"/>
    <w:rsid w:val="00E556A0"/>
    <w:rsid w:val="00E55C6F"/>
    <w:rsid w:val="00E55C70"/>
    <w:rsid w:val="00E56651"/>
    <w:rsid w:val="00E567F6"/>
    <w:rsid w:val="00E56D24"/>
    <w:rsid w:val="00E57132"/>
    <w:rsid w:val="00E5757A"/>
    <w:rsid w:val="00E57A23"/>
    <w:rsid w:val="00E6017A"/>
    <w:rsid w:val="00E6018F"/>
    <w:rsid w:val="00E606D8"/>
    <w:rsid w:val="00E607CA"/>
    <w:rsid w:val="00E60F53"/>
    <w:rsid w:val="00E614B0"/>
    <w:rsid w:val="00E621F8"/>
    <w:rsid w:val="00E6232C"/>
    <w:rsid w:val="00E623E6"/>
    <w:rsid w:val="00E62B20"/>
    <w:rsid w:val="00E62B80"/>
    <w:rsid w:val="00E62BBF"/>
    <w:rsid w:val="00E62BED"/>
    <w:rsid w:val="00E62C1F"/>
    <w:rsid w:val="00E64221"/>
    <w:rsid w:val="00E64330"/>
    <w:rsid w:val="00E64AE1"/>
    <w:rsid w:val="00E64E4E"/>
    <w:rsid w:val="00E6629C"/>
    <w:rsid w:val="00E66462"/>
    <w:rsid w:val="00E6655C"/>
    <w:rsid w:val="00E66F71"/>
    <w:rsid w:val="00E67029"/>
    <w:rsid w:val="00E675AD"/>
    <w:rsid w:val="00E67951"/>
    <w:rsid w:val="00E6797B"/>
    <w:rsid w:val="00E67BF0"/>
    <w:rsid w:val="00E706A1"/>
    <w:rsid w:val="00E70BD8"/>
    <w:rsid w:val="00E71387"/>
    <w:rsid w:val="00E71EEA"/>
    <w:rsid w:val="00E721AA"/>
    <w:rsid w:val="00E72255"/>
    <w:rsid w:val="00E723D9"/>
    <w:rsid w:val="00E73444"/>
    <w:rsid w:val="00E739AA"/>
    <w:rsid w:val="00E74534"/>
    <w:rsid w:val="00E74BF0"/>
    <w:rsid w:val="00E74F5A"/>
    <w:rsid w:val="00E75840"/>
    <w:rsid w:val="00E76D10"/>
    <w:rsid w:val="00E7715B"/>
    <w:rsid w:val="00E771DB"/>
    <w:rsid w:val="00E7741C"/>
    <w:rsid w:val="00E80043"/>
    <w:rsid w:val="00E80452"/>
    <w:rsid w:val="00E8078E"/>
    <w:rsid w:val="00E80F6C"/>
    <w:rsid w:val="00E812F1"/>
    <w:rsid w:val="00E81C85"/>
    <w:rsid w:val="00E82925"/>
    <w:rsid w:val="00E83377"/>
    <w:rsid w:val="00E839A4"/>
    <w:rsid w:val="00E83BE0"/>
    <w:rsid w:val="00E83E54"/>
    <w:rsid w:val="00E84051"/>
    <w:rsid w:val="00E844B1"/>
    <w:rsid w:val="00E8461D"/>
    <w:rsid w:val="00E84850"/>
    <w:rsid w:val="00E84DF0"/>
    <w:rsid w:val="00E84ECC"/>
    <w:rsid w:val="00E85076"/>
    <w:rsid w:val="00E85617"/>
    <w:rsid w:val="00E8562A"/>
    <w:rsid w:val="00E85A63"/>
    <w:rsid w:val="00E8636D"/>
    <w:rsid w:val="00E865F3"/>
    <w:rsid w:val="00E86D70"/>
    <w:rsid w:val="00E86DE4"/>
    <w:rsid w:val="00E87591"/>
    <w:rsid w:val="00E90121"/>
    <w:rsid w:val="00E90281"/>
    <w:rsid w:val="00E90E24"/>
    <w:rsid w:val="00E91677"/>
    <w:rsid w:val="00E91A17"/>
    <w:rsid w:val="00E91CC4"/>
    <w:rsid w:val="00E92836"/>
    <w:rsid w:val="00E92931"/>
    <w:rsid w:val="00E93527"/>
    <w:rsid w:val="00E93923"/>
    <w:rsid w:val="00E93BCB"/>
    <w:rsid w:val="00E94871"/>
    <w:rsid w:val="00E94A6E"/>
    <w:rsid w:val="00E94B48"/>
    <w:rsid w:val="00E9543A"/>
    <w:rsid w:val="00E957DA"/>
    <w:rsid w:val="00E95D22"/>
    <w:rsid w:val="00E963CD"/>
    <w:rsid w:val="00E96654"/>
    <w:rsid w:val="00E966E6"/>
    <w:rsid w:val="00E9688E"/>
    <w:rsid w:val="00E969AB"/>
    <w:rsid w:val="00E96B98"/>
    <w:rsid w:val="00E96C1B"/>
    <w:rsid w:val="00E96FD2"/>
    <w:rsid w:val="00E9745C"/>
    <w:rsid w:val="00E97761"/>
    <w:rsid w:val="00EA09BF"/>
    <w:rsid w:val="00EA0D48"/>
    <w:rsid w:val="00EA2650"/>
    <w:rsid w:val="00EA29F3"/>
    <w:rsid w:val="00EA2B27"/>
    <w:rsid w:val="00EA2C5F"/>
    <w:rsid w:val="00EA3641"/>
    <w:rsid w:val="00EA393A"/>
    <w:rsid w:val="00EA4452"/>
    <w:rsid w:val="00EA44A3"/>
    <w:rsid w:val="00EA58B8"/>
    <w:rsid w:val="00EA5D65"/>
    <w:rsid w:val="00EA6083"/>
    <w:rsid w:val="00EA630C"/>
    <w:rsid w:val="00EA6427"/>
    <w:rsid w:val="00EA67E0"/>
    <w:rsid w:val="00EA6E27"/>
    <w:rsid w:val="00EA7CAB"/>
    <w:rsid w:val="00EA7DB3"/>
    <w:rsid w:val="00EA7F8A"/>
    <w:rsid w:val="00EB12B1"/>
    <w:rsid w:val="00EB19AD"/>
    <w:rsid w:val="00EB1BFF"/>
    <w:rsid w:val="00EB2378"/>
    <w:rsid w:val="00EB2793"/>
    <w:rsid w:val="00EB2902"/>
    <w:rsid w:val="00EB2B8A"/>
    <w:rsid w:val="00EB2DEE"/>
    <w:rsid w:val="00EB374F"/>
    <w:rsid w:val="00EB3879"/>
    <w:rsid w:val="00EB41DB"/>
    <w:rsid w:val="00EB447A"/>
    <w:rsid w:val="00EB4B4A"/>
    <w:rsid w:val="00EB5530"/>
    <w:rsid w:val="00EB5DBD"/>
    <w:rsid w:val="00EB614C"/>
    <w:rsid w:val="00EB6482"/>
    <w:rsid w:val="00EB650A"/>
    <w:rsid w:val="00EB65F0"/>
    <w:rsid w:val="00EB66FB"/>
    <w:rsid w:val="00EB7BB4"/>
    <w:rsid w:val="00EB7D19"/>
    <w:rsid w:val="00EB7D7A"/>
    <w:rsid w:val="00EC0675"/>
    <w:rsid w:val="00EC0D81"/>
    <w:rsid w:val="00EC1056"/>
    <w:rsid w:val="00EC2AD4"/>
    <w:rsid w:val="00EC36C6"/>
    <w:rsid w:val="00EC36CA"/>
    <w:rsid w:val="00EC4897"/>
    <w:rsid w:val="00EC532D"/>
    <w:rsid w:val="00EC56C9"/>
    <w:rsid w:val="00EC76BE"/>
    <w:rsid w:val="00EC7799"/>
    <w:rsid w:val="00EC7F9E"/>
    <w:rsid w:val="00ED0275"/>
    <w:rsid w:val="00ED0440"/>
    <w:rsid w:val="00ED05A7"/>
    <w:rsid w:val="00ED0657"/>
    <w:rsid w:val="00ED067F"/>
    <w:rsid w:val="00ED13BB"/>
    <w:rsid w:val="00ED1754"/>
    <w:rsid w:val="00ED1896"/>
    <w:rsid w:val="00ED18A4"/>
    <w:rsid w:val="00ED207B"/>
    <w:rsid w:val="00ED26ED"/>
    <w:rsid w:val="00ED2898"/>
    <w:rsid w:val="00ED3B22"/>
    <w:rsid w:val="00ED3DE1"/>
    <w:rsid w:val="00ED425C"/>
    <w:rsid w:val="00ED4953"/>
    <w:rsid w:val="00ED5B9F"/>
    <w:rsid w:val="00ED628B"/>
    <w:rsid w:val="00ED7B7A"/>
    <w:rsid w:val="00ED7BF1"/>
    <w:rsid w:val="00EE0428"/>
    <w:rsid w:val="00EE04D6"/>
    <w:rsid w:val="00EE1571"/>
    <w:rsid w:val="00EE36FA"/>
    <w:rsid w:val="00EE3A25"/>
    <w:rsid w:val="00EE476E"/>
    <w:rsid w:val="00EE48DF"/>
    <w:rsid w:val="00EE48E0"/>
    <w:rsid w:val="00EE4905"/>
    <w:rsid w:val="00EE5F9C"/>
    <w:rsid w:val="00EE60AE"/>
    <w:rsid w:val="00EE65D8"/>
    <w:rsid w:val="00EE6B9C"/>
    <w:rsid w:val="00EE73BD"/>
    <w:rsid w:val="00EE740C"/>
    <w:rsid w:val="00EF0856"/>
    <w:rsid w:val="00EF11E0"/>
    <w:rsid w:val="00EF130B"/>
    <w:rsid w:val="00EF13EB"/>
    <w:rsid w:val="00EF1B68"/>
    <w:rsid w:val="00EF22A5"/>
    <w:rsid w:val="00EF237A"/>
    <w:rsid w:val="00EF2599"/>
    <w:rsid w:val="00EF26C3"/>
    <w:rsid w:val="00EF2C37"/>
    <w:rsid w:val="00EF2CA9"/>
    <w:rsid w:val="00EF2F7E"/>
    <w:rsid w:val="00EF3568"/>
    <w:rsid w:val="00EF395B"/>
    <w:rsid w:val="00EF4088"/>
    <w:rsid w:val="00EF4283"/>
    <w:rsid w:val="00EF4D30"/>
    <w:rsid w:val="00EF5703"/>
    <w:rsid w:val="00EF5F30"/>
    <w:rsid w:val="00EF60BD"/>
    <w:rsid w:val="00EF60F7"/>
    <w:rsid w:val="00EF6898"/>
    <w:rsid w:val="00EF6E07"/>
    <w:rsid w:val="00EF74A7"/>
    <w:rsid w:val="00EF752D"/>
    <w:rsid w:val="00EF79DB"/>
    <w:rsid w:val="00F0052B"/>
    <w:rsid w:val="00F00E72"/>
    <w:rsid w:val="00F0181F"/>
    <w:rsid w:val="00F01D89"/>
    <w:rsid w:val="00F022A6"/>
    <w:rsid w:val="00F022AC"/>
    <w:rsid w:val="00F025F4"/>
    <w:rsid w:val="00F02D9A"/>
    <w:rsid w:val="00F02EA5"/>
    <w:rsid w:val="00F03598"/>
    <w:rsid w:val="00F03838"/>
    <w:rsid w:val="00F03D80"/>
    <w:rsid w:val="00F0479C"/>
    <w:rsid w:val="00F04C4F"/>
    <w:rsid w:val="00F052A9"/>
    <w:rsid w:val="00F052D7"/>
    <w:rsid w:val="00F053F5"/>
    <w:rsid w:val="00F0563A"/>
    <w:rsid w:val="00F05B3E"/>
    <w:rsid w:val="00F06861"/>
    <w:rsid w:val="00F06C50"/>
    <w:rsid w:val="00F06D9C"/>
    <w:rsid w:val="00F06DD8"/>
    <w:rsid w:val="00F06F9A"/>
    <w:rsid w:val="00F07003"/>
    <w:rsid w:val="00F07783"/>
    <w:rsid w:val="00F07820"/>
    <w:rsid w:val="00F07E36"/>
    <w:rsid w:val="00F1004F"/>
    <w:rsid w:val="00F10079"/>
    <w:rsid w:val="00F10788"/>
    <w:rsid w:val="00F10B34"/>
    <w:rsid w:val="00F10FD2"/>
    <w:rsid w:val="00F11DEA"/>
    <w:rsid w:val="00F12332"/>
    <w:rsid w:val="00F12903"/>
    <w:rsid w:val="00F131D6"/>
    <w:rsid w:val="00F136D4"/>
    <w:rsid w:val="00F13AC7"/>
    <w:rsid w:val="00F14004"/>
    <w:rsid w:val="00F14B06"/>
    <w:rsid w:val="00F152D1"/>
    <w:rsid w:val="00F1563C"/>
    <w:rsid w:val="00F15CB1"/>
    <w:rsid w:val="00F15EE9"/>
    <w:rsid w:val="00F16D14"/>
    <w:rsid w:val="00F16D6E"/>
    <w:rsid w:val="00F173DF"/>
    <w:rsid w:val="00F203A0"/>
    <w:rsid w:val="00F20772"/>
    <w:rsid w:val="00F21535"/>
    <w:rsid w:val="00F216EA"/>
    <w:rsid w:val="00F2176F"/>
    <w:rsid w:val="00F21AD4"/>
    <w:rsid w:val="00F21E8F"/>
    <w:rsid w:val="00F225B1"/>
    <w:rsid w:val="00F23385"/>
    <w:rsid w:val="00F23992"/>
    <w:rsid w:val="00F23C3C"/>
    <w:rsid w:val="00F24087"/>
    <w:rsid w:val="00F24094"/>
    <w:rsid w:val="00F2419D"/>
    <w:rsid w:val="00F24226"/>
    <w:rsid w:val="00F2550A"/>
    <w:rsid w:val="00F25697"/>
    <w:rsid w:val="00F256E1"/>
    <w:rsid w:val="00F25983"/>
    <w:rsid w:val="00F273F2"/>
    <w:rsid w:val="00F27B7F"/>
    <w:rsid w:val="00F27EAE"/>
    <w:rsid w:val="00F304DF"/>
    <w:rsid w:val="00F308B2"/>
    <w:rsid w:val="00F30921"/>
    <w:rsid w:val="00F30C8E"/>
    <w:rsid w:val="00F30D85"/>
    <w:rsid w:val="00F31281"/>
    <w:rsid w:val="00F32046"/>
    <w:rsid w:val="00F334E1"/>
    <w:rsid w:val="00F339E2"/>
    <w:rsid w:val="00F33C08"/>
    <w:rsid w:val="00F33E86"/>
    <w:rsid w:val="00F3445E"/>
    <w:rsid w:val="00F34598"/>
    <w:rsid w:val="00F352E5"/>
    <w:rsid w:val="00F35553"/>
    <w:rsid w:val="00F35D2B"/>
    <w:rsid w:val="00F36222"/>
    <w:rsid w:val="00F363E6"/>
    <w:rsid w:val="00F36D6F"/>
    <w:rsid w:val="00F36DB8"/>
    <w:rsid w:val="00F3746A"/>
    <w:rsid w:val="00F37D10"/>
    <w:rsid w:val="00F400CB"/>
    <w:rsid w:val="00F40987"/>
    <w:rsid w:val="00F40B21"/>
    <w:rsid w:val="00F40E5A"/>
    <w:rsid w:val="00F41042"/>
    <w:rsid w:val="00F410A2"/>
    <w:rsid w:val="00F4150C"/>
    <w:rsid w:val="00F41582"/>
    <w:rsid w:val="00F419C8"/>
    <w:rsid w:val="00F41BB4"/>
    <w:rsid w:val="00F41D9E"/>
    <w:rsid w:val="00F41FEF"/>
    <w:rsid w:val="00F44094"/>
    <w:rsid w:val="00F44B86"/>
    <w:rsid w:val="00F45D18"/>
    <w:rsid w:val="00F46A1C"/>
    <w:rsid w:val="00F46FA3"/>
    <w:rsid w:val="00F5049A"/>
    <w:rsid w:val="00F50CB5"/>
    <w:rsid w:val="00F51233"/>
    <w:rsid w:val="00F5178F"/>
    <w:rsid w:val="00F51D9A"/>
    <w:rsid w:val="00F52AA8"/>
    <w:rsid w:val="00F52B58"/>
    <w:rsid w:val="00F52E3C"/>
    <w:rsid w:val="00F52EF8"/>
    <w:rsid w:val="00F53742"/>
    <w:rsid w:val="00F53F06"/>
    <w:rsid w:val="00F5424F"/>
    <w:rsid w:val="00F54487"/>
    <w:rsid w:val="00F546FF"/>
    <w:rsid w:val="00F54CF2"/>
    <w:rsid w:val="00F54E58"/>
    <w:rsid w:val="00F55353"/>
    <w:rsid w:val="00F55CFC"/>
    <w:rsid w:val="00F56998"/>
    <w:rsid w:val="00F56E1F"/>
    <w:rsid w:val="00F570E4"/>
    <w:rsid w:val="00F5713A"/>
    <w:rsid w:val="00F573E8"/>
    <w:rsid w:val="00F575B3"/>
    <w:rsid w:val="00F57EE4"/>
    <w:rsid w:val="00F60319"/>
    <w:rsid w:val="00F606B7"/>
    <w:rsid w:val="00F606CC"/>
    <w:rsid w:val="00F60712"/>
    <w:rsid w:val="00F60EFE"/>
    <w:rsid w:val="00F60FF9"/>
    <w:rsid w:val="00F610C5"/>
    <w:rsid w:val="00F610E2"/>
    <w:rsid w:val="00F6186D"/>
    <w:rsid w:val="00F62721"/>
    <w:rsid w:val="00F629F0"/>
    <w:rsid w:val="00F63823"/>
    <w:rsid w:val="00F64484"/>
    <w:rsid w:val="00F647BC"/>
    <w:rsid w:val="00F64BC4"/>
    <w:rsid w:val="00F64D26"/>
    <w:rsid w:val="00F6596A"/>
    <w:rsid w:val="00F66884"/>
    <w:rsid w:val="00F66A41"/>
    <w:rsid w:val="00F66D0C"/>
    <w:rsid w:val="00F66DB8"/>
    <w:rsid w:val="00F67002"/>
    <w:rsid w:val="00F67AF8"/>
    <w:rsid w:val="00F67C9B"/>
    <w:rsid w:val="00F70E46"/>
    <w:rsid w:val="00F70EA0"/>
    <w:rsid w:val="00F7101F"/>
    <w:rsid w:val="00F71E5D"/>
    <w:rsid w:val="00F723D1"/>
    <w:rsid w:val="00F7271D"/>
    <w:rsid w:val="00F73413"/>
    <w:rsid w:val="00F7396F"/>
    <w:rsid w:val="00F7436B"/>
    <w:rsid w:val="00F74A9B"/>
    <w:rsid w:val="00F74C91"/>
    <w:rsid w:val="00F74DF2"/>
    <w:rsid w:val="00F75034"/>
    <w:rsid w:val="00F75F56"/>
    <w:rsid w:val="00F7676A"/>
    <w:rsid w:val="00F76B63"/>
    <w:rsid w:val="00F76BBD"/>
    <w:rsid w:val="00F77628"/>
    <w:rsid w:val="00F77C07"/>
    <w:rsid w:val="00F77C6B"/>
    <w:rsid w:val="00F77CFC"/>
    <w:rsid w:val="00F77E3F"/>
    <w:rsid w:val="00F802C6"/>
    <w:rsid w:val="00F804B2"/>
    <w:rsid w:val="00F8054E"/>
    <w:rsid w:val="00F806E0"/>
    <w:rsid w:val="00F810F2"/>
    <w:rsid w:val="00F814E3"/>
    <w:rsid w:val="00F81CB4"/>
    <w:rsid w:val="00F81DB5"/>
    <w:rsid w:val="00F825EF"/>
    <w:rsid w:val="00F8284E"/>
    <w:rsid w:val="00F82C6D"/>
    <w:rsid w:val="00F83448"/>
    <w:rsid w:val="00F83AAF"/>
    <w:rsid w:val="00F842F4"/>
    <w:rsid w:val="00F8491A"/>
    <w:rsid w:val="00F84D43"/>
    <w:rsid w:val="00F85FC6"/>
    <w:rsid w:val="00F868C1"/>
    <w:rsid w:val="00F86DDF"/>
    <w:rsid w:val="00F870F6"/>
    <w:rsid w:val="00F8752B"/>
    <w:rsid w:val="00F87A2D"/>
    <w:rsid w:val="00F906CB"/>
    <w:rsid w:val="00F91725"/>
    <w:rsid w:val="00F91C9C"/>
    <w:rsid w:val="00F91D97"/>
    <w:rsid w:val="00F9260E"/>
    <w:rsid w:val="00F93597"/>
    <w:rsid w:val="00F93701"/>
    <w:rsid w:val="00F938AD"/>
    <w:rsid w:val="00F94605"/>
    <w:rsid w:val="00F95379"/>
    <w:rsid w:val="00F959D7"/>
    <w:rsid w:val="00F95D80"/>
    <w:rsid w:val="00F96152"/>
    <w:rsid w:val="00F9636A"/>
    <w:rsid w:val="00F971CC"/>
    <w:rsid w:val="00F97315"/>
    <w:rsid w:val="00F9738A"/>
    <w:rsid w:val="00F975DC"/>
    <w:rsid w:val="00FA0477"/>
    <w:rsid w:val="00FA06F9"/>
    <w:rsid w:val="00FA0793"/>
    <w:rsid w:val="00FA087D"/>
    <w:rsid w:val="00FA16E0"/>
    <w:rsid w:val="00FA1F30"/>
    <w:rsid w:val="00FA2050"/>
    <w:rsid w:val="00FA25E0"/>
    <w:rsid w:val="00FA2811"/>
    <w:rsid w:val="00FA31A9"/>
    <w:rsid w:val="00FA3548"/>
    <w:rsid w:val="00FA39E6"/>
    <w:rsid w:val="00FA3CB6"/>
    <w:rsid w:val="00FA3FBF"/>
    <w:rsid w:val="00FA499F"/>
    <w:rsid w:val="00FA57AB"/>
    <w:rsid w:val="00FA5884"/>
    <w:rsid w:val="00FA5BD9"/>
    <w:rsid w:val="00FA6414"/>
    <w:rsid w:val="00FA6433"/>
    <w:rsid w:val="00FA6D8A"/>
    <w:rsid w:val="00FA71B3"/>
    <w:rsid w:val="00FB0389"/>
    <w:rsid w:val="00FB0530"/>
    <w:rsid w:val="00FB0844"/>
    <w:rsid w:val="00FB0AA7"/>
    <w:rsid w:val="00FB18CC"/>
    <w:rsid w:val="00FB1B51"/>
    <w:rsid w:val="00FB20C1"/>
    <w:rsid w:val="00FB2156"/>
    <w:rsid w:val="00FB2547"/>
    <w:rsid w:val="00FB267B"/>
    <w:rsid w:val="00FB2EE9"/>
    <w:rsid w:val="00FB2F0C"/>
    <w:rsid w:val="00FB2FCA"/>
    <w:rsid w:val="00FB321E"/>
    <w:rsid w:val="00FB3EF4"/>
    <w:rsid w:val="00FB4505"/>
    <w:rsid w:val="00FB4769"/>
    <w:rsid w:val="00FB4B53"/>
    <w:rsid w:val="00FB4C73"/>
    <w:rsid w:val="00FB4E8D"/>
    <w:rsid w:val="00FB4F22"/>
    <w:rsid w:val="00FB50DD"/>
    <w:rsid w:val="00FB5472"/>
    <w:rsid w:val="00FB54F1"/>
    <w:rsid w:val="00FB580E"/>
    <w:rsid w:val="00FB5B85"/>
    <w:rsid w:val="00FB60B8"/>
    <w:rsid w:val="00FB6C84"/>
    <w:rsid w:val="00FB6D4C"/>
    <w:rsid w:val="00FB7033"/>
    <w:rsid w:val="00FC005A"/>
    <w:rsid w:val="00FC09C4"/>
    <w:rsid w:val="00FC09E8"/>
    <w:rsid w:val="00FC0AE6"/>
    <w:rsid w:val="00FC0BE8"/>
    <w:rsid w:val="00FC1103"/>
    <w:rsid w:val="00FC11F1"/>
    <w:rsid w:val="00FC17EA"/>
    <w:rsid w:val="00FC1873"/>
    <w:rsid w:val="00FC214E"/>
    <w:rsid w:val="00FC21C6"/>
    <w:rsid w:val="00FC21F9"/>
    <w:rsid w:val="00FC228D"/>
    <w:rsid w:val="00FC27C3"/>
    <w:rsid w:val="00FC2D1D"/>
    <w:rsid w:val="00FC2EFD"/>
    <w:rsid w:val="00FC33AB"/>
    <w:rsid w:val="00FC377A"/>
    <w:rsid w:val="00FC3D47"/>
    <w:rsid w:val="00FC3F28"/>
    <w:rsid w:val="00FC5708"/>
    <w:rsid w:val="00FC5A70"/>
    <w:rsid w:val="00FC6505"/>
    <w:rsid w:val="00FC6C12"/>
    <w:rsid w:val="00FC70BB"/>
    <w:rsid w:val="00FC71FE"/>
    <w:rsid w:val="00FC7567"/>
    <w:rsid w:val="00FC7970"/>
    <w:rsid w:val="00FC7D1A"/>
    <w:rsid w:val="00FC7F6A"/>
    <w:rsid w:val="00FD0114"/>
    <w:rsid w:val="00FD04FA"/>
    <w:rsid w:val="00FD0605"/>
    <w:rsid w:val="00FD0DBD"/>
    <w:rsid w:val="00FD1359"/>
    <w:rsid w:val="00FD1A1B"/>
    <w:rsid w:val="00FD1B86"/>
    <w:rsid w:val="00FD1CFF"/>
    <w:rsid w:val="00FD1F1E"/>
    <w:rsid w:val="00FD26EB"/>
    <w:rsid w:val="00FD3604"/>
    <w:rsid w:val="00FD374B"/>
    <w:rsid w:val="00FD3DA7"/>
    <w:rsid w:val="00FD3EC9"/>
    <w:rsid w:val="00FD51F8"/>
    <w:rsid w:val="00FD523F"/>
    <w:rsid w:val="00FD55ED"/>
    <w:rsid w:val="00FD568D"/>
    <w:rsid w:val="00FD56AE"/>
    <w:rsid w:val="00FD630C"/>
    <w:rsid w:val="00FD6A19"/>
    <w:rsid w:val="00FD74CB"/>
    <w:rsid w:val="00FD7531"/>
    <w:rsid w:val="00FD774B"/>
    <w:rsid w:val="00FE08DB"/>
    <w:rsid w:val="00FE08E3"/>
    <w:rsid w:val="00FE0A6F"/>
    <w:rsid w:val="00FE10BD"/>
    <w:rsid w:val="00FE1386"/>
    <w:rsid w:val="00FE1890"/>
    <w:rsid w:val="00FE18EB"/>
    <w:rsid w:val="00FE1B48"/>
    <w:rsid w:val="00FE1B9D"/>
    <w:rsid w:val="00FE1D7F"/>
    <w:rsid w:val="00FE30A1"/>
    <w:rsid w:val="00FE337C"/>
    <w:rsid w:val="00FE354A"/>
    <w:rsid w:val="00FE3609"/>
    <w:rsid w:val="00FE4E35"/>
    <w:rsid w:val="00FE5412"/>
    <w:rsid w:val="00FE5937"/>
    <w:rsid w:val="00FE639D"/>
    <w:rsid w:val="00FE63E3"/>
    <w:rsid w:val="00FE665A"/>
    <w:rsid w:val="00FE6DAA"/>
    <w:rsid w:val="00FE6DE3"/>
    <w:rsid w:val="00FF0B9F"/>
    <w:rsid w:val="00FF0EC3"/>
    <w:rsid w:val="00FF1752"/>
    <w:rsid w:val="00FF1929"/>
    <w:rsid w:val="00FF2FE5"/>
    <w:rsid w:val="00FF3341"/>
    <w:rsid w:val="00FF344F"/>
    <w:rsid w:val="00FF4144"/>
    <w:rsid w:val="00FF44EB"/>
    <w:rsid w:val="00FF4B7C"/>
    <w:rsid w:val="00FF50F6"/>
    <w:rsid w:val="00FF5443"/>
    <w:rsid w:val="00FF5B9D"/>
    <w:rsid w:val="00FF5FC6"/>
    <w:rsid w:val="00FF62A2"/>
    <w:rsid w:val="00FF6596"/>
    <w:rsid w:val="00FF6CF7"/>
    <w:rsid w:val="00FF7609"/>
    <w:rsid w:val="00FF7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74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B074B"/>
    <w:rPr>
      <w:lang w:eastAsia="en-US"/>
    </w:rPr>
  </w:style>
  <w:style w:type="paragraph" w:customStyle="1" w:styleId="Standardowy1">
    <w:name w:val="Standardowy1"/>
    <w:uiPriority w:val="99"/>
    <w:rsid w:val="008B074B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Standardowy2">
    <w:name w:val="Standardowy2"/>
    <w:uiPriority w:val="99"/>
    <w:rsid w:val="008B074B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Default">
    <w:name w:val="Default"/>
    <w:uiPriority w:val="99"/>
    <w:rsid w:val="008B074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143</Words>
  <Characters>861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Jester</cp:lastModifiedBy>
  <cp:revision>7</cp:revision>
  <dcterms:created xsi:type="dcterms:W3CDTF">2018-08-14T10:53:00Z</dcterms:created>
  <dcterms:modified xsi:type="dcterms:W3CDTF">2018-09-26T16:15:00Z</dcterms:modified>
</cp:coreProperties>
</file>