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0E" w:rsidRPr="009574BE" w:rsidRDefault="00382F0E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32"/>
          <w:szCs w:val="36"/>
        </w:rPr>
      </w:pPr>
      <w:r w:rsidRPr="009574BE">
        <w:rPr>
          <w:rFonts w:ascii="Times New Roman" w:hAnsi="Times New Roman"/>
          <w:b/>
          <w:bCs/>
          <w:iCs/>
          <w:sz w:val="32"/>
          <w:szCs w:val="36"/>
        </w:rPr>
        <w:t xml:space="preserve">ZARZĄDZENIE NR </w:t>
      </w:r>
      <w:r>
        <w:rPr>
          <w:rFonts w:ascii="Times New Roman" w:hAnsi="Times New Roman"/>
          <w:b/>
          <w:bCs/>
          <w:iCs/>
          <w:sz w:val="32"/>
          <w:szCs w:val="36"/>
        </w:rPr>
        <w:t>5</w:t>
      </w:r>
      <w:r w:rsidRPr="009574BE">
        <w:rPr>
          <w:rFonts w:ascii="Times New Roman" w:hAnsi="Times New Roman"/>
          <w:b/>
          <w:bCs/>
          <w:iCs/>
          <w:sz w:val="32"/>
          <w:szCs w:val="36"/>
        </w:rPr>
        <w:t>/02/2019</w:t>
      </w:r>
    </w:p>
    <w:p w:rsidR="00382F0E" w:rsidRPr="009574BE" w:rsidRDefault="00382F0E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36"/>
        </w:rPr>
      </w:pPr>
      <w:r w:rsidRPr="009574BE">
        <w:rPr>
          <w:rFonts w:ascii="Times New Roman" w:hAnsi="Times New Roman"/>
          <w:b/>
          <w:bCs/>
          <w:iCs/>
          <w:sz w:val="28"/>
          <w:szCs w:val="36"/>
        </w:rPr>
        <w:t>Dyrek</w:t>
      </w:r>
      <w:r>
        <w:rPr>
          <w:rFonts w:ascii="Times New Roman" w:hAnsi="Times New Roman"/>
          <w:b/>
          <w:bCs/>
          <w:iCs/>
          <w:sz w:val="28"/>
          <w:szCs w:val="36"/>
        </w:rPr>
        <w:t>tora Miejskiego Przedszkola nr 21</w:t>
      </w:r>
    </w:p>
    <w:p w:rsidR="00382F0E" w:rsidRPr="009574BE" w:rsidRDefault="00382F0E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36"/>
        </w:rPr>
      </w:pPr>
      <w:r w:rsidRPr="009574BE">
        <w:rPr>
          <w:rFonts w:ascii="Times New Roman" w:hAnsi="Times New Roman"/>
          <w:b/>
          <w:bCs/>
          <w:iCs/>
          <w:sz w:val="28"/>
          <w:szCs w:val="36"/>
        </w:rPr>
        <w:t>z dnia  12.02.2019 r.</w:t>
      </w:r>
    </w:p>
    <w:p w:rsidR="00382F0E" w:rsidRDefault="00382F0E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382F0E" w:rsidRPr="00356968" w:rsidRDefault="00382F0E" w:rsidP="0014691B">
      <w:pPr>
        <w:rPr>
          <w:rFonts w:ascii="Times New Roman" w:hAnsi="Times New Roman"/>
          <w:b/>
          <w:bCs/>
          <w:iCs/>
          <w:sz w:val="28"/>
          <w:szCs w:val="28"/>
        </w:rPr>
      </w:pPr>
      <w:r w:rsidRPr="00356968">
        <w:rPr>
          <w:rFonts w:ascii="Times New Roman" w:hAnsi="Times New Roman"/>
          <w:b/>
          <w:bCs/>
          <w:iCs/>
          <w:sz w:val="28"/>
          <w:szCs w:val="28"/>
        </w:rPr>
        <w:t xml:space="preserve">W sprawie : </w:t>
      </w:r>
      <w:r w:rsidRPr="00356968">
        <w:rPr>
          <w:rFonts w:ascii="Times New Roman" w:hAnsi="Times New Roman"/>
          <w:b/>
          <w:sz w:val="28"/>
          <w:szCs w:val="28"/>
        </w:rPr>
        <w:t xml:space="preserve"> powołania Komisji Rekrutacyjnej</w:t>
      </w:r>
    </w:p>
    <w:p w:rsidR="00382F0E" w:rsidRPr="003B6713" w:rsidRDefault="00382F0E" w:rsidP="00DE5C8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oświatowe (Dz. U. z 2017 r. poz. 59)</w:t>
      </w:r>
    </w:p>
    <w:p w:rsidR="00382F0E" w:rsidRPr="0019739D" w:rsidRDefault="00382F0E" w:rsidP="00DE5C8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382F0E" w:rsidRPr="0019739D" w:rsidRDefault="00382F0E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382F0E" w:rsidRPr="0019739D" w:rsidRDefault="00382F0E" w:rsidP="0035696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382F0E" w:rsidRPr="0019739D" w:rsidRDefault="00382F0E" w:rsidP="00DE5C8A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DE5C8A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>
        <w:rPr>
          <w:rFonts w:ascii="Times New Roman" w:hAnsi="Times New Roman" w:cs="Times New Roman"/>
          <w:sz w:val="28"/>
          <w:szCs w:val="28"/>
        </w:rPr>
        <w:t xml:space="preserve">jną w Miejskim Przedszkolu Nr 21             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Częstochowie.</w:t>
      </w:r>
    </w:p>
    <w:p w:rsidR="00382F0E" w:rsidRPr="0019739D" w:rsidRDefault="00382F0E" w:rsidP="00DE5C8A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Celem działania Komisji Rekrutacyjnej jest przeprowadzenie postępowania rekrutacyjnego</w:t>
      </w:r>
      <w:r>
        <w:rPr>
          <w:rFonts w:ascii="Times New Roman" w:hAnsi="Times New Roman" w:cs="Times New Roman"/>
          <w:sz w:val="28"/>
          <w:szCs w:val="28"/>
        </w:rPr>
        <w:t xml:space="preserve"> do Miejskiego Przedszkola Nr 21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>
        <w:rPr>
          <w:rFonts w:ascii="Times New Roman" w:hAnsi="Times New Roman" w:cs="Times New Roman"/>
          <w:sz w:val="28"/>
          <w:szCs w:val="28"/>
        </w:rPr>
        <w:t>Częstochowie na rok szkolny 2019/2020</w:t>
      </w:r>
    </w:p>
    <w:p w:rsidR="00382F0E" w:rsidRDefault="00382F0E" w:rsidP="003B6713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382F0E" w:rsidRPr="003B6713" w:rsidRDefault="00382F0E" w:rsidP="003B6713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382F0E" w:rsidRPr="0019739D" w:rsidRDefault="00382F0E" w:rsidP="00DE5C8A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1. Na członków Komisji Rekrutacyjnej, o której mowa w § 1 powołuję:</w:t>
      </w:r>
    </w:p>
    <w:p w:rsidR="00382F0E" w:rsidRPr="0019739D" w:rsidRDefault="00382F0E" w:rsidP="00DE5C8A">
      <w:pPr>
        <w:pStyle w:val="Standard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Agnieszkę Michalską</w:t>
      </w:r>
      <w:r w:rsidRPr="00197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 xml:space="preserve"> nauczyciel – członek Komisji,</w:t>
      </w:r>
    </w:p>
    <w:p w:rsidR="00382F0E" w:rsidRPr="0019739D" w:rsidRDefault="00382F0E" w:rsidP="00DE5C8A">
      <w:pPr>
        <w:pStyle w:val="Standard"/>
        <w:ind w:lef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Żanetę Zarębską    naucz</w:t>
      </w:r>
      <w:r w:rsidRPr="0019739D">
        <w:rPr>
          <w:rFonts w:ascii="Times New Roman" w:hAnsi="Times New Roman" w:cs="Times New Roman"/>
          <w:sz w:val="28"/>
          <w:szCs w:val="28"/>
        </w:rPr>
        <w:t>yciel – członek Komisji.</w:t>
      </w:r>
    </w:p>
    <w:p w:rsidR="00382F0E" w:rsidRPr="0019739D" w:rsidRDefault="00382F0E" w:rsidP="00DE5C8A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Na Przewodniczącego Komisji Rekrutacy</w:t>
      </w:r>
      <w:r>
        <w:rPr>
          <w:rFonts w:ascii="Times New Roman" w:hAnsi="Times New Roman" w:cs="Times New Roman"/>
          <w:sz w:val="28"/>
          <w:szCs w:val="28"/>
        </w:rPr>
        <w:t xml:space="preserve">jnej wyznaczam Katarzynę Majewską </w:t>
      </w:r>
      <w:r w:rsidRPr="0019739D">
        <w:rPr>
          <w:rFonts w:ascii="Times New Roman" w:hAnsi="Times New Roman" w:cs="Times New Roman"/>
          <w:sz w:val="28"/>
          <w:szCs w:val="28"/>
        </w:rPr>
        <w:t>– nauczyciel.</w:t>
      </w:r>
    </w:p>
    <w:p w:rsidR="00382F0E" w:rsidRPr="0019739D" w:rsidRDefault="00382F0E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9574BE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382F0E" w:rsidRPr="0019739D" w:rsidRDefault="00382F0E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>ustalenie wyników postępowania rekrutacyjnego, w szczególności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>z zachowaniem obowiązujących zasad rekrutacji;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b)przygotowanie oraz podanie do publicznej wiadomości listy kandydatów zakwalifikowanych i listy kandydatów niezakwalifikowanych;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h)niezwłoczne udzielanie Dyrektorowi przedszkola  wszelkich wyjaśnień,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9739D">
        <w:rPr>
          <w:rFonts w:ascii="Times New Roman" w:hAnsi="Times New Roman" w:cs="Times New Roman"/>
          <w:sz w:val="28"/>
          <w:szCs w:val="28"/>
        </w:rPr>
        <w:t>w szczególności w odniesieniu do kandydatów, których rodzice wnieśli odwołanie od rozstrzygnięcia Komisji Rekrutacyjnej;</w:t>
      </w:r>
    </w:p>
    <w:p w:rsidR="00382F0E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DE5C8A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382F0E" w:rsidRPr="0019739D" w:rsidRDefault="00382F0E" w:rsidP="00DE5C8A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i dokumentach.</w:t>
      </w:r>
    </w:p>
    <w:p w:rsidR="00382F0E" w:rsidRPr="0019739D" w:rsidRDefault="00382F0E" w:rsidP="00DE5C8A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Komisja Rekrutacyjna współpracuje z innymi komórkami przedszkola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9739D">
        <w:rPr>
          <w:rFonts w:ascii="Times New Roman" w:hAnsi="Times New Roman" w:cs="Times New Roman"/>
          <w:sz w:val="28"/>
          <w:szCs w:val="28"/>
        </w:rPr>
        <w:t>w zakresie gromadzenia  dokumentów oraz kontaktu z rodzicami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i kandydatami.</w:t>
      </w:r>
    </w:p>
    <w:p w:rsidR="00382F0E" w:rsidRDefault="00382F0E" w:rsidP="00DE5C8A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382F0E" w:rsidRPr="0019739D" w:rsidRDefault="00382F0E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DE5C8A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382F0E" w:rsidRPr="0019739D" w:rsidRDefault="00382F0E" w:rsidP="00DE5C8A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382F0E" w:rsidRPr="0019739D" w:rsidRDefault="00382F0E" w:rsidP="00DE5C8A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382F0E" w:rsidRPr="0019739D" w:rsidRDefault="00382F0E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Każdemu członkowi Komisji Rekrutacyjnej przysługuje prawo zgłoszenia do protokołu,  o którym mowa w ust. 3 zdania odrębnego wraz z uzasadnieniem lub uwag.</w:t>
      </w:r>
    </w:p>
    <w:p w:rsidR="00382F0E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9574BE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Członkowie Komisji Rekrutacyjnej pracują w niej z zachowaniem zasad profesjonalizmu, rzetelności i bezstronności, zgodnie z obowiązującym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9739D">
        <w:rPr>
          <w:rFonts w:ascii="Times New Roman" w:hAnsi="Times New Roman" w:cs="Times New Roman"/>
          <w:sz w:val="28"/>
          <w:szCs w:val="28"/>
        </w:rPr>
        <w:t>w przedszkolu Kodeksem etyki.</w:t>
      </w:r>
    </w:p>
    <w:p w:rsidR="00382F0E" w:rsidRPr="0019739D" w:rsidRDefault="00382F0E" w:rsidP="009574BE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82F0E" w:rsidRPr="0019739D" w:rsidRDefault="00382F0E" w:rsidP="009574BE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382F0E" w:rsidRPr="0019739D" w:rsidRDefault="00382F0E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82F0E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382F0E" w:rsidRPr="0019739D" w:rsidRDefault="00382F0E" w:rsidP="0035696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DE5C8A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382F0E" w:rsidRPr="0019739D" w:rsidRDefault="00382F0E" w:rsidP="00DE5C8A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382F0E" w:rsidRPr="0019739D" w:rsidRDefault="00382F0E" w:rsidP="00DE5C8A">
      <w:pPr>
        <w:pStyle w:val="Standar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382F0E" w:rsidRPr="0019739D" w:rsidRDefault="00382F0E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382F0E" w:rsidRDefault="00382F0E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>
        <w:rPr>
          <w:rFonts w:ascii="Times New Roman" w:hAnsi="Times New Roman"/>
          <w:sz w:val="28"/>
          <w:szCs w:val="28"/>
        </w:rPr>
        <w:t>krutacyjnego na rok szkolny 2019/2020</w:t>
      </w:r>
    </w:p>
    <w:p w:rsidR="00382F0E" w:rsidRPr="0019739D" w:rsidRDefault="00382F0E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382F0E" w:rsidRPr="0019739D" w:rsidRDefault="00382F0E">
      <w:pPr>
        <w:rPr>
          <w:rFonts w:ascii="Times New Roman" w:hAnsi="Times New Roman"/>
          <w:sz w:val="28"/>
          <w:szCs w:val="28"/>
        </w:rPr>
      </w:pPr>
    </w:p>
    <w:p w:rsidR="00382F0E" w:rsidRDefault="00382F0E" w:rsidP="007A38B1">
      <w:pPr>
        <w:ind w:left="7080"/>
        <w:rPr>
          <w:rFonts w:ascii="Times New Roman" w:hAnsi="Times New Roman"/>
          <w:sz w:val="20"/>
          <w:szCs w:val="20"/>
          <w:lang w:eastAsia="pl-PL"/>
        </w:rPr>
      </w:pPr>
      <w:r>
        <w:rPr>
          <w:sz w:val="20"/>
          <w:szCs w:val="20"/>
        </w:rPr>
        <w:t>/-/ Ramona Klama</w:t>
      </w:r>
    </w:p>
    <w:p w:rsidR="00382F0E" w:rsidRDefault="00382F0E" w:rsidP="007A38B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dyrektor Miejskiego Przedszkola nr 21</w:t>
      </w: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Zarządzeniem Nr 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/02/2019 z dnia 12.02.2019 r. zapoznali się :</w:t>
      </w: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82F0E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</w:p>
    <w:p w:rsidR="00382F0E" w:rsidRPr="0019739D" w:rsidRDefault="00382F0E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382F0E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751"/>
    <w:rsid w:val="000252DC"/>
    <w:rsid w:val="000911A8"/>
    <w:rsid w:val="000A56B6"/>
    <w:rsid w:val="000C65D9"/>
    <w:rsid w:val="000C7D28"/>
    <w:rsid w:val="00122956"/>
    <w:rsid w:val="0014691B"/>
    <w:rsid w:val="00154751"/>
    <w:rsid w:val="00191C66"/>
    <w:rsid w:val="0019739D"/>
    <w:rsid w:val="001D7EB7"/>
    <w:rsid w:val="001F2B14"/>
    <w:rsid w:val="0021160C"/>
    <w:rsid w:val="00211A85"/>
    <w:rsid w:val="0024798A"/>
    <w:rsid w:val="00264127"/>
    <w:rsid w:val="002C261D"/>
    <w:rsid w:val="00340118"/>
    <w:rsid w:val="00345887"/>
    <w:rsid w:val="0035340F"/>
    <w:rsid w:val="00356968"/>
    <w:rsid w:val="00382F0E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6163C8"/>
    <w:rsid w:val="006875B3"/>
    <w:rsid w:val="007325D5"/>
    <w:rsid w:val="00746D22"/>
    <w:rsid w:val="007A38B1"/>
    <w:rsid w:val="00803A07"/>
    <w:rsid w:val="00892A63"/>
    <w:rsid w:val="008A2798"/>
    <w:rsid w:val="008A32A7"/>
    <w:rsid w:val="009574BE"/>
    <w:rsid w:val="009701F3"/>
    <w:rsid w:val="009A55CE"/>
    <w:rsid w:val="009B25F2"/>
    <w:rsid w:val="00A50FCC"/>
    <w:rsid w:val="00A65759"/>
    <w:rsid w:val="00AB0210"/>
    <w:rsid w:val="00AF1EBC"/>
    <w:rsid w:val="00B150E8"/>
    <w:rsid w:val="00B77C84"/>
    <w:rsid w:val="00BE1555"/>
    <w:rsid w:val="00C2266F"/>
    <w:rsid w:val="00DB613B"/>
    <w:rsid w:val="00DD48AA"/>
    <w:rsid w:val="00DE5C8A"/>
    <w:rsid w:val="00E02030"/>
    <w:rsid w:val="00E14F24"/>
    <w:rsid w:val="00E620A2"/>
    <w:rsid w:val="00E72F0C"/>
    <w:rsid w:val="00E732AF"/>
    <w:rsid w:val="00EE70E3"/>
    <w:rsid w:val="00FB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99"/>
    <w:qFormat/>
    <w:rsid w:val="00154751"/>
    <w:pPr>
      <w:spacing w:after="20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72F0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F0C"/>
    <w:rPr>
      <w:rFonts w:ascii="Segoe UI" w:hAnsi="Segoe UI"/>
      <w:sz w:val="18"/>
      <w:lang w:eastAsia="en-US"/>
    </w:rPr>
  </w:style>
  <w:style w:type="numbering" w:customStyle="1" w:styleId="WWNum1">
    <w:name w:val="WWNum1"/>
    <w:rsid w:val="00652B35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96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782</Words>
  <Characters>4694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Jester</cp:lastModifiedBy>
  <cp:revision>4</cp:revision>
  <cp:lastPrinted>2019-03-25T10:12:00Z</cp:lastPrinted>
  <dcterms:created xsi:type="dcterms:W3CDTF">2019-03-25T10:13:00Z</dcterms:created>
  <dcterms:modified xsi:type="dcterms:W3CDTF">2019-04-04T17:16:00Z</dcterms:modified>
</cp:coreProperties>
</file>