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13" w:rsidRPr="005C2F6C" w:rsidRDefault="002D6313" w:rsidP="005C2F6C">
      <w:pPr>
        <w:spacing w:line="240" w:lineRule="auto"/>
        <w:jc w:val="center"/>
        <w:rPr>
          <w:rFonts w:ascii="Times New Roman" w:hAnsi="Times New Roman"/>
          <w:b/>
          <w:bCs/>
          <w:iCs/>
          <w:sz w:val="36"/>
          <w:szCs w:val="36"/>
        </w:rPr>
      </w:pPr>
      <w:r w:rsidRPr="005C2F6C">
        <w:rPr>
          <w:rFonts w:ascii="Times New Roman" w:hAnsi="Times New Roman"/>
          <w:b/>
          <w:bCs/>
          <w:iCs/>
          <w:sz w:val="36"/>
          <w:szCs w:val="36"/>
        </w:rPr>
        <w:t>ZARZĄDZENIE NR 7/2019</w:t>
      </w:r>
    </w:p>
    <w:p w:rsidR="002D6313" w:rsidRPr="005C2F6C" w:rsidRDefault="002D6313" w:rsidP="005C2F6C">
      <w:pPr>
        <w:spacing w:line="240" w:lineRule="auto"/>
        <w:jc w:val="center"/>
        <w:rPr>
          <w:rFonts w:ascii="Times New Roman" w:hAnsi="Times New Roman"/>
          <w:b/>
          <w:bCs/>
          <w:iCs/>
          <w:sz w:val="36"/>
          <w:szCs w:val="36"/>
        </w:rPr>
      </w:pPr>
      <w:r w:rsidRPr="005C2F6C">
        <w:rPr>
          <w:rFonts w:ascii="Times New Roman" w:hAnsi="Times New Roman"/>
          <w:b/>
          <w:bCs/>
          <w:iCs/>
          <w:sz w:val="36"/>
          <w:szCs w:val="36"/>
        </w:rPr>
        <w:t>DYREKTORA MIEJSKIEGO PRZEDSZKOLA NR 41</w:t>
      </w:r>
    </w:p>
    <w:p w:rsidR="002D6313" w:rsidRPr="005C2F6C" w:rsidRDefault="002D6313" w:rsidP="005C2F6C">
      <w:pPr>
        <w:spacing w:line="240" w:lineRule="auto"/>
        <w:jc w:val="center"/>
        <w:rPr>
          <w:rFonts w:ascii="Times New Roman" w:hAnsi="Times New Roman"/>
          <w:b/>
          <w:bCs/>
          <w:iCs/>
          <w:sz w:val="36"/>
          <w:szCs w:val="36"/>
        </w:rPr>
      </w:pPr>
      <w:r w:rsidRPr="005C2F6C">
        <w:rPr>
          <w:rFonts w:ascii="Times New Roman" w:hAnsi="Times New Roman"/>
          <w:b/>
          <w:bCs/>
          <w:iCs/>
          <w:sz w:val="36"/>
          <w:szCs w:val="36"/>
        </w:rPr>
        <w:t>Z DNIA 02.05.2019 r.</w:t>
      </w:r>
    </w:p>
    <w:p w:rsidR="002D6313" w:rsidRDefault="002D6313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2D6313" w:rsidRPr="005C2F6C" w:rsidRDefault="002D6313" w:rsidP="0014691B">
      <w:pPr>
        <w:rPr>
          <w:rFonts w:cs="Tahoma"/>
          <w:b/>
          <w:bCs/>
          <w:iCs/>
          <w:sz w:val="28"/>
          <w:szCs w:val="28"/>
        </w:rPr>
      </w:pPr>
      <w:r>
        <w:rPr>
          <w:rFonts w:cs="Tahoma"/>
          <w:b/>
          <w:bCs/>
          <w:iCs/>
          <w:sz w:val="28"/>
          <w:szCs w:val="28"/>
        </w:rPr>
        <w:t>W sprawie:</w:t>
      </w:r>
      <w:r w:rsidRPr="005C2F6C">
        <w:rPr>
          <w:rFonts w:ascii="Times New Roman" w:hAnsi="Times New Roman"/>
          <w:b/>
          <w:sz w:val="28"/>
          <w:szCs w:val="28"/>
        </w:rPr>
        <w:t xml:space="preserve"> wprowadzenia zmian w regulaminie pracy </w:t>
      </w:r>
    </w:p>
    <w:p w:rsidR="002D6313" w:rsidRPr="00437304" w:rsidRDefault="002D6313" w:rsidP="004373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na podstawie art.22² Ustawy z dnia 26 czerwca 1974 r. Kodeks Pracy (Dz.U. 2018 r. poz. 917 z późn. zm.) oraz art. 108 a Ustawy z dnia 14 grudnia 2016r. Prawo Oświatowe (Dz. U. 2018 poz. 996 z późn. zm.) </w:t>
      </w:r>
    </w:p>
    <w:p w:rsidR="002D6313" w:rsidRPr="0019739D" w:rsidRDefault="002D6313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2D6313" w:rsidRDefault="002D6313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2D6313" w:rsidRDefault="002D6313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313" w:rsidRDefault="002D6313" w:rsidP="005C2F6C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  <w:r w:rsidRPr="00437304">
        <w:rPr>
          <w:rFonts w:ascii="Times New Roman" w:hAnsi="Times New Roman" w:cs="Times New Roman"/>
          <w:sz w:val="28"/>
          <w:szCs w:val="28"/>
        </w:rPr>
        <w:t>Wprowadza się wpis do regulaminu p</w:t>
      </w:r>
      <w:r>
        <w:rPr>
          <w:rFonts w:ascii="Times New Roman" w:hAnsi="Times New Roman" w:cs="Times New Roman"/>
          <w:sz w:val="28"/>
          <w:szCs w:val="28"/>
        </w:rPr>
        <w:t>racy Miejskiego Przedszkola Nr 41</w:t>
      </w:r>
      <w:r w:rsidRPr="00437304">
        <w:rPr>
          <w:rFonts w:ascii="Times New Roman" w:hAnsi="Times New Roman" w:cs="Times New Roman"/>
          <w:sz w:val="28"/>
          <w:szCs w:val="28"/>
        </w:rPr>
        <w:t xml:space="preserve"> w </w:t>
      </w:r>
    </w:p>
    <w:p w:rsidR="002D6313" w:rsidRDefault="002D6313" w:rsidP="005C2F6C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  <w:r w:rsidRPr="00437304">
        <w:rPr>
          <w:rFonts w:ascii="Times New Roman" w:hAnsi="Times New Roman" w:cs="Times New Roman"/>
          <w:sz w:val="28"/>
          <w:szCs w:val="28"/>
        </w:rPr>
        <w:t xml:space="preserve">Częstochowie paragraf </w:t>
      </w:r>
      <w:r>
        <w:rPr>
          <w:rFonts w:ascii="Times New Roman" w:hAnsi="Times New Roman" w:cs="Times New Roman"/>
          <w:sz w:val="28"/>
          <w:szCs w:val="28"/>
        </w:rPr>
        <w:t>42 -</w:t>
      </w:r>
      <w:r w:rsidRPr="00437304">
        <w:rPr>
          <w:rFonts w:ascii="Times New Roman" w:hAnsi="Times New Roman" w:cs="Times New Roman"/>
          <w:sz w:val="28"/>
          <w:szCs w:val="28"/>
        </w:rPr>
        <w:t>Monitoring wizyjny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6313" w:rsidRPr="00437304" w:rsidRDefault="002D6313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D6313" w:rsidRDefault="002D6313" w:rsidP="005C2F6C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2D6313" w:rsidRPr="00437304" w:rsidRDefault="002D6313" w:rsidP="005C2F6C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  <w:r w:rsidRPr="00437304">
        <w:rPr>
          <w:rFonts w:ascii="Times New Roman" w:hAnsi="Times New Roman" w:cs="Times New Roman"/>
          <w:sz w:val="28"/>
          <w:szCs w:val="28"/>
        </w:rPr>
        <w:t>Zasady funkcjonowania, obsługi i eksploatacji monitoringu wizyjnego w Miejskim Przedszkolu N</w:t>
      </w:r>
      <w:r>
        <w:rPr>
          <w:rFonts w:ascii="Times New Roman" w:hAnsi="Times New Roman" w:cs="Times New Roman"/>
          <w:sz w:val="28"/>
          <w:szCs w:val="28"/>
        </w:rPr>
        <w:t>r 41 w Czę</w:t>
      </w:r>
      <w:r w:rsidRPr="00437304">
        <w:rPr>
          <w:rFonts w:ascii="Times New Roman" w:hAnsi="Times New Roman" w:cs="Times New Roman"/>
          <w:sz w:val="28"/>
          <w:szCs w:val="28"/>
        </w:rPr>
        <w:t>stochowie określa „Regulamin funkcjonowania monitoringu wizyjnego”.</w:t>
      </w:r>
    </w:p>
    <w:p w:rsidR="002D6313" w:rsidRPr="0019739D" w:rsidRDefault="002D6313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D6313" w:rsidRPr="0019739D" w:rsidRDefault="002D6313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2D6313" w:rsidRDefault="002D6313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313" w:rsidRPr="0019739D" w:rsidRDefault="002D6313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2D6313" w:rsidRPr="0019739D" w:rsidRDefault="002D6313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D6313" w:rsidRDefault="002D6313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</w:t>
      </w:r>
      <w:r>
        <w:rPr>
          <w:rFonts w:ascii="Times New Roman" w:hAnsi="Times New Roman"/>
          <w:sz w:val="28"/>
          <w:szCs w:val="28"/>
        </w:rPr>
        <w:t>iem podpisania.</w:t>
      </w:r>
    </w:p>
    <w:p w:rsidR="002D6313" w:rsidRPr="0019739D" w:rsidRDefault="002D6313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3pt;margin-top:13.1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2D6313" w:rsidRDefault="002D6313" w:rsidP="00FD3F4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Krystyna Stanik</w:t>
                  </w:r>
                </w:p>
                <w:p w:rsidR="002D6313" w:rsidRPr="00264127" w:rsidRDefault="002D6313" w:rsidP="00FD3F4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Dyrektor Miejskiego Przedszkola nr 41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2D6313" w:rsidRDefault="002D631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D6313" w:rsidRDefault="002D631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D6313" w:rsidRDefault="002D631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Zostałam zapoznana z Zarządzeniem Nr 7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/2019 z dnia 02.05.2019 r.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D6313" w:rsidRDefault="002D6313" w:rsidP="005C2F6C">
      <w:pPr>
        <w:numPr>
          <w:ilvl w:val="0"/>
          <w:numId w:val="12"/>
        </w:numPr>
        <w:tabs>
          <w:tab w:val="clear" w:pos="360"/>
          <w:tab w:val="right" w:leader="dot" w:pos="510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2D6313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C0B3D4F"/>
    <w:multiLevelType w:val="hybridMultilevel"/>
    <w:tmpl w:val="78A00F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751"/>
    <w:rsid w:val="000252DC"/>
    <w:rsid w:val="00060BF5"/>
    <w:rsid w:val="000878C5"/>
    <w:rsid w:val="000911A8"/>
    <w:rsid w:val="000A56B6"/>
    <w:rsid w:val="000B2B2D"/>
    <w:rsid w:val="000C7D28"/>
    <w:rsid w:val="000E767D"/>
    <w:rsid w:val="00122956"/>
    <w:rsid w:val="0014691B"/>
    <w:rsid w:val="00154751"/>
    <w:rsid w:val="00191C66"/>
    <w:rsid w:val="0019739D"/>
    <w:rsid w:val="001F2B14"/>
    <w:rsid w:val="0021160C"/>
    <w:rsid w:val="00211A85"/>
    <w:rsid w:val="00215348"/>
    <w:rsid w:val="00264127"/>
    <w:rsid w:val="00297271"/>
    <w:rsid w:val="002C261D"/>
    <w:rsid w:val="002D6313"/>
    <w:rsid w:val="002F395F"/>
    <w:rsid w:val="00322643"/>
    <w:rsid w:val="00345887"/>
    <w:rsid w:val="0035340F"/>
    <w:rsid w:val="003600BF"/>
    <w:rsid w:val="003B6713"/>
    <w:rsid w:val="003E1A6B"/>
    <w:rsid w:val="004051C4"/>
    <w:rsid w:val="00437304"/>
    <w:rsid w:val="0045126B"/>
    <w:rsid w:val="004652C4"/>
    <w:rsid w:val="00487FA0"/>
    <w:rsid w:val="0050355B"/>
    <w:rsid w:val="00541F6C"/>
    <w:rsid w:val="00575CA3"/>
    <w:rsid w:val="005A113E"/>
    <w:rsid w:val="005A709A"/>
    <w:rsid w:val="005C2F6C"/>
    <w:rsid w:val="005E54BD"/>
    <w:rsid w:val="006163C8"/>
    <w:rsid w:val="007F6284"/>
    <w:rsid w:val="00803A07"/>
    <w:rsid w:val="00892A63"/>
    <w:rsid w:val="008A2798"/>
    <w:rsid w:val="008A32A7"/>
    <w:rsid w:val="008D59A1"/>
    <w:rsid w:val="009A55CE"/>
    <w:rsid w:val="009B0068"/>
    <w:rsid w:val="009B25F2"/>
    <w:rsid w:val="00A50FCC"/>
    <w:rsid w:val="00A65759"/>
    <w:rsid w:val="00AF1EBC"/>
    <w:rsid w:val="00B0076E"/>
    <w:rsid w:val="00B150E8"/>
    <w:rsid w:val="00B64BD1"/>
    <w:rsid w:val="00B77C84"/>
    <w:rsid w:val="00BE1555"/>
    <w:rsid w:val="00C2266F"/>
    <w:rsid w:val="00DB613B"/>
    <w:rsid w:val="00DD48AA"/>
    <w:rsid w:val="00E02030"/>
    <w:rsid w:val="00E14F24"/>
    <w:rsid w:val="00E520FD"/>
    <w:rsid w:val="00E703DE"/>
    <w:rsid w:val="00EC4CAC"/>
    <w:rsid w:val="00FB7159"/>
    <w:rsid w:val="00FC61FB"/>
    <w:rsid w:val="00FD3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99"/>
    <w:qFormat/>
    <w:rsid w:val="00154751"/>
    <w:pPr>
      <w:spacing w:after="20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076E"/>
    <w:rPr>
      <w:rFonts w:ascii="Tahoma" w:hAnsi="Tahoma" w:cs="Tahoma"/>
      <w:sz w:val="16"/>
      <w:szCs w:val="16"/>
      <w:lang w:eastAsia="en-US"/>
    </w:rPr>
  </w:style>
  <w:style w:type="numbering" w:customStyle="1" w:styleId="WWNum1">
    <w:name w:val="WWNum1"/>
    <w:rsid w:val="00EF70E5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81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121</Words>
  <Characters>726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</dc:title>
  <dc:subject/>
  <dc:creator>Dell</dc:creator>
  <cp:keywords/>
  <dc:description/>
  <cp:lastModifiedBy>wojtek</cp:lastModifiedBy>
  <cp:revision>6</cp:revision>
  <cp:lastPrinted>2019-09-27T10:25:00Z</cp:lastPrinted>
  <dcterms:created xsi:type="dcterms:W3CDTF">2020-02-26T13:19:00Z</dcterms:created>
  <dcterms:modified xsi:type="dcterms:W3CDTF">2020-03-02T12:55:00Z</dcterms:modified>
</cp:coreProperties>
</file>