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05E" w:rsidRPr="00EC5446" w:rsidRDefault="002C405E" w:rsidP="00F52CF9">
      <w:pPr>
        <w:pStyle w:val="Default"/>
        <w:jc w:val="center"/>
        <w:rPr>
          <w:sz w:val="36"/>
          <w:szCs w:val="36"/>
        </w:rPr>
      </w:pPr>
      <w:r w:rsidRPr="00EC5446">
        <w:rPr>
          <w:b/>
          <w:bCs/>
          <w:sz w:val="36"/>
          <w:szCs w:val="36"/>
        </w:rPr>
        <w:t>ZARZĄDZENIE NR 9/2019</w:t>
      </w:r>
    </w:p>
    <w:p w:rsidR="002C405E" w:rsidRPr="00EC5446" w:rsidRDefault="002C405E" w:rsidP="00F52CF9">
      <w:pPr>
        <w:pStyle w:val="Default"/>
        <w:jc w:val="center"/>
        <w:rPr>
          <w:sz w:val="36"/>
          <w:szCs w:val="36"/>
        </w:rPr>
      </w:pPr>
      <w:r w:rsidRPr="00EC5446">
        <w:rPr>
          <w:b/>
          <w:bCs/>
          <w:sz w:val="36"/>
          <w:szCs w:val="36"/>
        </w:rPr>
        <w:t>Dyrektora Miejskiego Przedszkola  nr 41 w Częstochowie</w:t>
      </w:r>
    </w:p>
    <w:p w:rsidR="002C405E" w:rsidRDefault="002C405E" w:rsidP="00F52CF9">
      <w:pPr>
        <w:pStyle w:val="Default"/>
        <w:jc w:val="center"/>
        <w:rPr>
          <w:b/>
          <w:bCs/>
          <w:sz w:val="36"/>
          <w:szCs w:val="36"/>
        </w:rPr>
      </w:pPr>
      <w:r w:rsidRPr="00EC5446">
        <w:rPr>
          <w:b/>
          <w:bCs/>
          <w:sz w:val="36"/>
          <w:szCs w:val="36"/>
        </w:rPr>
        <w:t>z dnia 23.08.2019 r.</w:t>
      </w:r>
    </w:p>
    <w:p w:rsidR="002C405E" w:rsidRPr="00EC5446" w:rsidRDefault="002C405E" w:rsidP="00F52CF9">
      <w:pPr>
        <w:pStyle w:val="Default"/>
        <w:jc w:val="center"/>
        <w:rPr>
          <w:sz w:val="36"/>
          <w:szCs w:val="36"/>
        </w:rPr>
      </w:pPr>
    </w:p>
    <w:p w:rsidR="002C405E" w:rsidRPr="00EC5446" w:rsidRDefault="002C405E" w:rsidP="00EC5446">
      <w:pPr>
        <w:pStyle w:val="Default"/>
        <w:rPr>
          <w:b/>
          <w:bCs/>
          <w:sz w:val="28"/>
          <w:szCs w:val="28"/>
        </w:rPr>
      </w:pPr>
      <w:r w:rsidRPr="00EC5446">
        <w:rPr>
          <w:b/>
          <w:bCs/>
          <w:sz w:val="28"/>
          <w:szCs w:val="28"/>
        </w:rPr>
        <w:t>w sprawie zebrania rady pedagogicznej</w:t>
      </w:r>
    </w:p>
    <w:p w:rsidR="002C405E" w:rsidRDefault="002C405E" w:rsidP="00F52CF9">
      <w:pPr>
        <w:pStyle w:val="Default"/>
        <w:jc w:val="center"/>
        <w:rPr>
          <w:sz w:val="23"/>
          <w:szCs w:val="23"/>
        </w:rPr>
      </w:pPr>
    </w:p>
    <w:p w:rsidR="002C405E" w:rsidRPr="00EC5446" w:rsidRDefault="002C405E" w:rsidP="00F52CF9">
      <w:pPr>
        <w:pStyle w:val="Default"/>
      </w:pPr>
      <w:r w:rsidRPr="00EC5446">
        <w:t>Na podstawie art. 69 ust. 5 i 6 Ustawy z dnia 14 grudnia 2016 r. - Prawo oświatowe (Dz. U. z 2019 r. poz. 1148 z późn. zm.), oraz § 10 ust. 4 Statutu Miejskiego Przedszkola  nr 41 w Częstochowie,</w:t>
      </w:r>
    </w:p>
    <w:p w:rsidR="002C405E" w:rsidRPr="00EC5446" w:rsidRDefault="002C405E" w:rsidP="00F52CF9">
      <w:pPr>
        <w:pStyle w:val="Default"/>
      </w:pPr>
    </w:p>
    <w:p w:rsidR="002C405E" w:rsidRPr="00EC5446" w:rsidRDefault="002C405E" w:rsidP="00F52CF9">
      <w:pPr>
        <w:pStyle w:val="Default"/>
      </w:pPr>
      <w:r w:rsidRPr="00EC5446">
        <w:rPr>
          <w:b/>
        </w:rPr>
        <w:t>zwołuję</w:t>
      </w:r>
      <w:r w:rsidRPr="00EC5446">
        <w:t xml:space="preserve"> na dzień 30 sierpnia 2019 roku organizacyjne zebranie rady pedagogicznej o godz. 16.00 </w:t>
      </w:r>
    </w:p>
    <w:p w:rsidR="002C405E" w:rsidRPr="00EC5446" w:rsidRDefault="002C405E" w:rsidP="00F52CF9">
      <w:pPr>
        <w:pStyle w:val="Default"/>
      </w:pPr>
    </w:p>
    <w:p w:rsidR="002C405E" w:rsidRPr="00EC5446" w:rsidRDefault="002C405E" w:rsidP="00F52CF9">
      <w:pPr>
        <w:pStyle w:val="Default"/>
      </w:pPr>
      <w:r w:rsidRPr="00EC5446">
        <w:t xml:space="preserve">Porządek zebrania: </w:t>
      </w:r>
    </w:p>
    <w:p w:rsidR="002C405E" w:rsidRPr="00EC5446" w:rsidRDefault="002C405E" w:rsidP="00EC5446">
      <w:pPr>
        <w:pStyle w:val="Default"/>
        <w:numPr>
          <w:ilvl w:val="0"/>
          <w:numId w:val="2"/>
        </w:numPr>
        <w:spacing w:after="68"/>
      </w:pPr>
      <w:r w:rsidRPr="00EC5446">
        <w:t>Otwarcie zebrania, powitanie zebranych, wybór protokolanta.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Przedstawienie i przyjęcie porządku zebrania.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Przyjęcie protokołu z poprzedniego zebrania rady pedagogicznej.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Ustalanie sposobu wykorzystania wyników nadzoru pedagogicznego, w tym sprawowanego nad przedszkolem przez organ sprawujący nadzór pedagogiczny, w celu doskonalenia pracy przedszkola.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Sprawy kadrowe w przedszkolu (nowi nauczyciele w przedszkolu, informacja o zasadach wynagrodzenia – wysokość wynagrodzenia zasadniczego, dodatki motywacyjne i inne dodatki).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 xml:space="preserve">Propozycje dyrektora przedszkola w sprawach przydziału nauczycielom stałych prac i zajęć (czynności dodatkowych) w ramach wynagrodzenia zasadniczego - opinia rady pedagogicznej. 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Zaopiniowanie przedstawionych przez nauczycieli  programów wychowania do zajęć edukacyjnych w przedszkolu</w:t>
      </w:r>
      <w:bookmarkStart w:id="0" w:name="_GoBack"/>
      <w:bookmarkEnd w:id="0"/>
      <w:r w:rsidRPr="00EC5446">
        <w:t>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Organizacja pomocy psychologiczno – pedagogicznej.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Projekt planu pracy szkoły na rok 2019/2020 - kalendarz roku szkolnego, organizacja pracy przedszkola.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Projekt planu nadzoru pedagogicznego, podstawowe kierunki realizacji polityki oświatowej państwa - organizacja nadzoru pedagogicznego w Miejskim Przedszkolu nr 41 w roku szkolnym 2019/2020.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Powołanie zespołów zadaniowych.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Informacje i wnioski z narad dla dyrektorów  organizowanych przez organ prowadzący i organ nadzorujący.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Zmiany w prawie oświatowym.</w:t>
      </w:r>
    </w:p>
    <w:p w:rsidR="002C405E" w:rsidRPr="00EC5446" w:rsidRDefault="002C405E" w:rsidP="00F52CF9">
      <w:pPr>
        <w:pStyle w:val="Default"/>
        <w:numPr>
          <w:ilvl w:val="0"/>
          <w:numId w:val="2"/>
        </w:numPr>
        <w:spacing w:after="68"/>
      </w:pPr>
      <w:r w:rsidRPr="00EC5446">
        <w:t>Sprawy różne i wolne wnioski.</w:t>
      </w:r>
    </w:p>
    <w:p w:rsidR="002C405E" w:rsidRPr="00EC5446" w:rsidRDefault="002C405E" w:rsidP="00EC5446">
      <w:pPr>
        <w:pStyle w:val="Default"/>
        <w:numPr>
          <w:ilvl w:val="0"/>
          <w:numId w:val="2"/>
        </w:numPr>
        <w:spacing w:after="68"/>
      </w:pPr>
      <w:r w:rsidRPr="00EC5446">
        <w:t>Zamknięcie zebrania.</w:t>
      </w:r>
    </w:p>
    <w:p w:rsidR="002C405E" w:rsidRPr="00EC5446" w:rsidRDefault="002C405E" w:rsidP="00F52CF9">
      <w:pPr>
        <w:pStyle w:val="Default"/>
      </w:pPr>
    </w:p>
    <w:p w:rsidR="002C405E" w:rsidRPr="00EC5446" w:rsidRDefault="002C405E" w:rsidP="00F52CF9">
      <w:pPr>
        <w:pStyle w:val="Default"/>
      </w:pPr>
      <w:r w:rsidRPr="00EC5446">
        <w:t xml:space="preserve">Zarządzenie wchodzi w życie z dniem podpisania. </w:t>
      </w:r>
    </w:p>
    <w:p w:rsidR="002C405E" w:rsidRDefault="002C405E" w:rsidP="00F52CF9">
      <w:pPr>
        <w:pStyle w:val="Default"/>
        <w:rPr>
          <w:sz w:val="23"/>
          <w:szCs w:val="23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52pt;margin-top:12.1pt;width:207pt;height:63.95pt;z-index:251658240;visibility:visible" stroked="f">
            <v:textbox>
              <w:txbxContent>
                <w:p w:rsidR="002C405E" w:rsidRPr="00460291" w:rsidRDefault="002C405E" w:rsidP="00E2223F">
                  <w:pPr>
                    <w:jc w:val="center"/>
                    <w:rPr>
                      <w:rFonts w:ascii="Times New Roman" w:hAnsi="Times New Roman"/>
                    </w:rPr>
                  </w:pPr>
                  <w:r w:rsidRPr="00460291">
                    <w:t>Krystyna Stanik</w:t>
                  </w:r>
                </w:p>
                <w:p w:rsidR="002C405E" w:rsidRPr="006B0F8F" w:rsidRDefault="002C405E" w:rsidP="00E2223F">
                  <w:pPr>
                    <w:jc w:val="center"/>
                    <w:rPr>
                      <w:rFonts w:ascii="Times New Roman" w:hAnsi="Times New Roman"/>
                    </w:rPr>
                  </w:pPr>
                  <w:r w:rsidRPr="006B0F8F">
                    <w:t>D</w:t>
                  </w:r>
                  <w:r w:rsidRPr="006B0F8F">
                    <w:rPr>
                      <w:rFonts w:ascii="Times New Roman" w:hAnsi="Times New Roman"/>
                    </w:rPr>
                    <w:t xml:space="preserve">yrektor Miejskiego Przedszkola nr 41 </w:t>
                  </w:r>
                  <w:r w:rsidRPr="006B0F8F">
                    <w:rPr>
                      <w:rFonts w:ascii="Times New Roman" w:hAnsi="Times New Roman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sectPr w:rsidR="002C405E" w:rsidSect="00501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27F6B"/>
    <w:multiLevelType w:val="hybridMultilevel"/>
    <w:tmpl w:val="061A61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76A449C3"/>
    <w:multiLevelType w:val="hybridMultilevel"/>
    <w:tmpl w:val="DFDC87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2CF9"/>
    <w:rsid w:val="000801CC"/>
    <w:rsid w:val="000848AC"/>
    <w:rsid w:val="000D69B0"/>
    <w:rsid w:val="001C1FB0"/>
    <w:rsid w:val="002C405E"/>
    <w:rsid w:val="003B3111"/>
    <w:rsid w:val="003C3655"/>
    <w:rsid w:val="00460291"/>
    <w:rsid w:val="0050115C"/>
    <w:rsid w:val="006B0F8F"/>
    <w:rsid w:val="006B1027"/>
    <w:rsid w:val="0070499F"/>
    <w:rsid w:val="008D21A5"/>
    <w:rsid w:val="008F7338"/>
    <w:rsid w:val="00A1517B"/>
    <w:rsid w:val="00AF27C3"/>
    <w:rsid w:val="00B83456"/>
    <w:rsid w:val="00CC0F60"/>
    <w:rsid w:val="00E1215F"/>
    <w:rsid w:val="00E2223F"/>
    <w:rsid w:val="00EA719A"/>
    <w:rsid w:val="00EC5446"/>
    <w:rsid w:val="00F52CF9"/>
    <w:rsid w:val="00FC7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15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52CF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268</Words>
  <Characters>1608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9/2019</dc:title>
  <dc:subject/>
  <dc:creator>Windows User</dc:creator>
  <cp:keywords/>
  <dc:description/>
  <cp:lastModifiedBy>wojtek</cp:lastModifiedBy>
  <cp:revision>6</cp:revision>
  <dcterms:created xsi:type="dcterms:W3CDTF">2020-02-26T13:17:00Z</dcterms:created>
  <dcterms:modified xsi:type="dcterms:W3CDTF">2020-03-02T13:54:00Z</dcterms:modified>
</cp:coreProperties>
</file>