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5B8B" w:rsidRPr="00A85666" w:rsidRDefault="00AD5B8B" w:rsidP="004E14D3">
      <w:pPr>
        <w:pStyle w:val="Default"/>
        <w:jc w:val="center"/>
        <w:rPr>
          <w:b/>
          <w:bCs/>
          <w:sz w:val="36"/>
          <w:szCs w:val="36"/>
        </w:rPr>
      </w:pPr>
      <w:r w:rsidRPr="00A85666">
        <w:rPr>
          <w:b/>
          <w:bCs/>
          <w:sz w:val="36"/>
          <w:szCs w:val="36"/>
        </w:rPr>
        <w:t>ZARZĄDZENIE NR 10/2019</w:t>
      </w:r>
    </w:p>
    <w:p w:rsidR="00AD5B8B" w:rsidRPr="00A85666" w:rsidRDefault="00AD5B8B" w:rsidP="004E14D3">
      <w:pPr>
        <w:pStyle w:val="Default"/>
        <w:jc w:val="center"/>
        <w:rPr>
          <w:sz w:val="36"/>
          <w:szCs w:val="36"/>
        </w:rPr>
      </w:pPr>
    </w:p>
    <w:p w:rsidR="00AD5B8B" w:rsidRPr="00A85666" w:rsidRDefault="00AD5B8B" w:rsidP="004E14D3">
      <w:pPr>
        <w:pStyle w:val="Default"/>
        <w:jc w:val="center"/>
        <w:rPr>
          <w:sz w:val="36"/>
          <w:szCs w:val="36"/>
        </w:rPr>
      </w:pPr>
      <w:r w:rsidRPr="00A85666">
        <w:rPr>
          <w:b/>
          <w:bCs/>
          <w:sz w:val="36"/>
          <w:szCs w:val="36"/>
        </w:rPr>
        <w:t>D</w:t>
      </w:r>
      <w:r>
        <w:rPr>
          <w:b/>
          <w:bCs/>
          <w:sz w:val="36"/>
          <w:szCs w:val="36"/>
        </w:rPr>
        <w:t>yrektora Miejskiego Przedszkola</w:t>
      </w:r>
      <w:r w:rsidRPr="00A85666">
        <w:rPr>
          <w:b/>
          <w:bCs/>
          <w:sz w:val="36"/>
          <w:szCs w:val="36"/>
        </w:rPr>
        <w:t xml:space="preserve"> nr 41 w Częstochowie</w:t>
      </w:r>
    </w:p>
    <w:p w:rsidR="00AD5B8B" w:rsidRPr="00A85666" w:rsidRDefault="00AD5B8B" w:rsidP="004E14D3">
      <w:pPr>
        <w:pStyle w:val="Default"/>
        <w:jc w:val="center"/>
        <w:rPr>
          <w:b/>
          <w:bCs/>
          <w:sz w:val="36"/>
          <w:szCs w:val="36"/>
        </w:rPr>
      </w:pPr>
      <w:r w:rsidRPr="00A85666">
        <w:rPr>
          <w:b/>
          <w:bCs/>
          <w:sz w:val="36"/>
          <w:szCs w:val="36"/>
        </w:rPr>
        <w:t>z dnia 02.09.2019 r.</w:t>
      </w:r>
    </w:p>
    <w:p w:rsidR="00AD5B8B" w:rsidRDefault="00AD5B8B" w:rsidP="004E14D3">
      <w:pPr>
        <w:pStyle w:val="Default"/>
        <w:jc w:val="center"/>
        <w:rPr>
          <w:b/>
          <w:bCs/>
          <w:sz w:val="23"/>
          <w:szCs w:val="23"/>
        </w:rPr>
      </w:pPr>
    </w:p>
    <w:p w:rsidR="00AD5B8B" w:rsidRDefault="00AD5B8B" w:rsidP="004E14D3">
      <w:pPr>
        <w:pStyle w:val="Default"/>
        <w:jc w:val="center"/>
        <w:rPr>
          <w:sz w:val="23"/>
          <w:szCs w:val="23"/>
        </w:rPr>
      </w:pPr>
    </w:p>
    <w:p w:rsidR="00AD5B8B" w:rsidRDefault="00AD5B8B" w:rsidP="004E14D3">
      <w:pPr>
        <w:pStyle w:val="Default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w sprawie przedszkolnego zestawu programów wychowania dopuszczonych do użytku przedszkolnego w roku szkolnym 2019/2020 </w:t>
      </w:r>
    </w:p>
    <w:p w:rsidR="00AD5B8B" w:rsidRDefault="00AD5B8B" w:rsidP="004E14D3">
      <w:pPr>
        <w:pStyle w:val="Default"/>
        <w:rPr>
          <w:sz w:val="23"/>
          <w:szCs w:val="23"/>
        </w:rPr>
      </w:pPr>
    </w:p>
    <w:p w:rsidR="00AD5B8B" w:rsidRPr="00A85666" w:rsidRDefault="00AD5B8B" w:rsidP="004E14D3">
      <w:pPr>
        <w:pStyle w:val="Default"/>
      </w:pPr>
      <w:r w:rsidRPr="00A85666">
        <w:t xml:space="preserve">Na podstawie art. 22a ust. 6 Ustawy z dnia 7 września 1991 r. o systemie oświaty </w:t>
      </w:r>
      <w:r>
        <w:br/>
      </w:r>
      <w:r w:rsidRPr="00A85666">
        <w:t>(Dz. U. z 2019 r. poz. 1481), zarządzam co następuje:</w:t>
      </w:r>
    </w:p>
    <w:p w:rsidR="00AD5B8B" w:rsidRDefault="00AD5B8B" w:rsidP="00A85666">
      <w:pPr>
        <w:pStyle w:val="Default"/>
      </w:pPr>
      <w:r w:rsidRPr="00A85666">
        <w:t xml:space="preserve"> </w:t>
      </w:r>
    </w:p>
    <w:p w:rsidR="00AD5B8B" w:rsidRPr="00A85666" w:rsidRDefault="00AD5B8B" w:rsidP="00A85666">
      <w:pPr>
        <w:pStyle w:val="Default"/>
        <w:numPr>
          <w:ilvl w:val="0"/>
          <w:numId w:val="5"/>
        </w:numPr>
      </w:pPr>
      <w:r w:rsidRPr="00A85666">
        <w:t>Dopuszczam do użytku w przedszkolu przedstawione przez nauczycieli programy wychowania do zajęć edukacji przedszkolnej</w:t>
      </w:r>
      <w:r>
        <w:t>,</w:t>
      </w:r>
      <w:r w:rsidRPr="00A85666">
        <w:t xml:space="preserve"> które od 1 wrześni</w:t>
      </w:r>
      <w:r>
        <w:t>a 2019 r. stanowią przedszkolny</w:t>
      </w:r>
      <w:r w:rsidRPr="00A85666">
        <w:t xml:space="preserve"> Zestaw Programów Wychowania w Miejskim Przedszkolu  nr 41 w Częstochowie</w:t>
      </w:r>
    </w:p>
    <w:p w:rsidR="00AD5B8B" w:rsidRDefault="00AD5B8B" w:rsidP="00A85666">
      <w:pPr>
        <w:pStyle w:val="Default"/>
        <w:ind w:left="357"/>
        <w:rPr>
          <w:b/>
        </w:rPr>
      </w:pPr>
    </w:p>
    <w:p w:rsidR="00AD5B8B" w:rsidRDefault="00AD5B8B" w:rsidP="00A85666">
      <w:pPr>
        <w:pStyle w:val="Default"/>
        <w:rPr>
          <w:b/>
        </w:rPr>
      </w:pPr>
      <w:r w:rsidRPr="00A85666">
        <w:rPr>
          <w:b/>
        </w:rPr>
        <w:t>Programy w</w:t>
      </w:r>
      <w:r>
        <w:rPr>
          <w:b/>
        </w:rPr>
        <w:t>iodące</w:t>
      </w:r>
      <w:r w:rsidRPr="00A85666">
        <w:rPr>
          <w:b/>
        </w:rPr>
        <w:t>:</w:t>
      </w:r>
    </w:p>
    <w:p w:rsidR="00AD5B8B" w:rsidRPr="00A85666" w:rsidRDefault="00AD5B8B" w:rsidP="00A85666">
      <w:pPr>
        <w:pStyle w:val="Default"/>
      </w:pPr>
      <w:r w:rsidRPr="00A85666">
        <w:t>„Kocham Przedszkole” autorstwa Mirosławy Pieskot i Agnieszki Staszewskiej- Mieszek (wydawnictwo WSiP)</w:t>
      </w:r>
    </w:p>
    <w:p w:rsidR="00AD5B8B" w:rsidRDefault="00AD5B8B" w:rsidP="00A85666">
      <w:pPr>
        <w:pStyle w:val="Default"/>
        <w:ind w:left="357"/>
        <w:rPr>
          <w:b/>
        </w:rPr>
      </w:pPr>
    </w:p>
    <w:p w:rsidR="00AD5B8B" w:rsidRPr="00A85666" w:rsidRDefault="00AD5B8B" w:rsidP="00A85666">
      <w:pPr>
        <w:pStyle w:val="Default"/>
        <w:rPr>
          <w:b/>
        </w:rPr>
      </w:pPr>
      <w:r>
        <w:rPr>
          <w:b/>
        </w:rPr>
        <w:t>Programy wspomagające</w:t>
      </w:r>
      <w:r w:rsidRPr="00A85666">
        <w:rPr>
          <w:b/>
        </w:rPr>
        <w:t>:</w:t>
      </w:r>
    </w:p>
    <w:p w:rsidR="00AD5B8B" w:rsidRDefault="00AD5B8B" w:rsidP="00A85666">
      <w:pPr>
        <w:pStyle w:val="Default"/>
        <w:numPr>
          <w:ilvl w:val="0"/>
          <w:numId w:val="4"/>
        </w:numPr>
      </w:pPr>
      <w:r w:rsidRPr="00A85666">
        <w:t>„Język angielski w wychowaniu przedszkolnym” autorstwa Małgorzaty Szpotowicz i Małgorzaty Szulc Kurpasa ( wydawnictwo Oxford University Press 2015 )</w:t>
      </w:r>
    </w:p>
    <w:p w:rsidR="00AD5B8B" w:rsidRDefault="00AD5B8B" w:rsidP="00A85666">
      <w:pPr>
        <w:pStyle w:val="Default"/>
        <w:numPr>
          <w:ilvl w:val="0"/>
          <w:numId w:val="4"/>
        </w:numPr>
      </w:pPr>
      <w:r w:rsidRPr="00A85666">
        <w:t>Program edukacji ekologicznej „ Moda na ekologa” program własny</w:t>
      </w:r>
    </w:p>
    <w:p w:rsidR="00AD5B8B" w:rsidRPr="00A85666" w:rsidRDefault="00AD5B8B" w:rsidP="00A85666">
      <w:pPr>
        <w:pStyle w:val="Default"/>
        <w:numPr>
          <w:ilvl w:val="0"/>
          <w:numId w:val="4"/>
        </w:numPr>
      </w:pPr>
      <w:r w:rsidRPr="00A85666">
        <w:t>Program logopedyczny „ Mamo tato chcę pięknie mówić” program własny</w:t>
      </w:r>
    </w:p>
    <w:p w:rsidR="00AD5B8B" w:rsidRDefault="00AD5B8B" w:rsidP="004E14D3">
      <w:pPr>
        <w:pStyle w:val="Default"/>
      </w:pPr>
    </w:p>
    <w:p w:rsidR="00AD5B8B" w:rsidRPr="00A85666" w:rsidRDefault="00AD5B8B" w:rsidP="004E14D3">
      <w:pPr>
        <w:pStyle w:val="Default"/>
        <w:numPr>
          <w:ilvl w:val="0"/>
          <w:numId w:val="5"/>
        </w:numPr>
      </w:pPr>
      <w:r w:rsidRPr="00A85666">
        <w:t>Zobowiązuję  nauczycieli do odnotowania w dziennikach zajęć informacji o realizowanych programach wychowania, ustalonych w Zestawie Programów Wychowania P</w:t>
      </w:r>
      <w:bookmarkStart w:id="0" w:name="_GoBack"/>
      <w:bookmarkEnd w:id="0"/>
      <w:r w:rsidRPr="00A85666">
        <w:t xml:space="preserve">rzedszkolnego w Miejskim Przedszkolu nr 41 w Częstochowie. </w:t>
      </w:r>
    </w:p>
    <w:p w:rsidR="00AD5B8B" w:rsidRPr="00A85666" w:rsidRDefault="00AD5B8B" w:rsidP="004E14D3">
      <w:pPr>
        <w:pStyle w:val="Default"/>
      </w:pPr>
    </w:p>
    <w:p w:rsidR="00AD5B8B" w:rsidRPr="00A85666" w:rsidRDefault="00AD5B8B" w:rsidP="004E14D3">
      <w:pPr>
        <w:pStyle w:val="Default"/>
      </w:pPr>
      <w:r w:rsidRPr="00A85666">
        <w:t xml:space="preserve">Zarządzenie obowiązuje od dnia 01.09.2019 r. </w:t>
      </w:r>
    </w:p>
    <w:p w:rsidR="00AD5B8B" w:rsidRDefault="00AD5B8B" w:rsidP="004E14D3">
      <w:pPr>
        <w:pStyle w:val="Default"/>
        <w:rPr>
          <w:sz w:val="23"/>
          <w:szCs w:val="23"/>
        </w:rPr>
      </w:pPr>
    </w:p>
    <w:p w:rsidR="00AD5B8B" w:rsidRDefault="00AD5B8B" w:rsidP="004E14D3">
      <w:pPr>
        <w:pStyle w:val="Default"/>
        <w:rPr>
          <w:sz w:val="23"/>
          <w:szCs w:val="23"/>
        </w:rPr>
      </w:pPr>
      <w:r>
        <w:rPr>
          <w:noProof/>
          <w:lang w:eastAsia="pl-PL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margin-left:243pt;margin-top:10.4pt;width:207pt;height:56.5pt;z-index:251658240;visibility:visible" stroked="f">
            <v:textbox>
              <w:txbxContent>
                <w:p w:rsidR="00AD5B8B" w:rsidRPr="000F586F" w:rsidRDefault="00AD5B8B" w:rsidP="00E13D5E">
                  <w:pPr>
                    <w:jc w:val="center"/>
                    <w:rPr>
                      <w:rFonts w:ascii="Times New Roman" w:hAnsi="Times New Roman"/>
                    </w:rPr>
                  </w:pPr>
                  <w:r w:rsidRPr="000F586F">
                    <w:t>Krystyna Stanik</w:t>
                  </w:r>
                </w:p>
                <w:p w:rsidR="00AD5B8B" w:rsidRPr="00252388" w:rsidRDefault="00AD5B8B" w:rsidP="00E13D5E">
                  <w:pPr>
                    <w:jc w:val="center"/>
                    <w:rPr>
                      <w:rFonts w:ascii="Times New Roman" w:hAnsi="Times New Roman"/>
                    </w:rPr>
                  </w:pPr>
                  <w:r w:rsidRPr="00252388">
                    <w:t>D</w:t>
                  </w:r>
                  <w:r>
                    <w:rPr>
                      <w:rFonts w:ascii="Times New Roman" w:hAnsi="Times New Roman"/>
                    </w:rPr>
                    <w:t>yrektor Miejskiego Przedszkola n</w:t>
                  </w:r>
                  <w:r w:rsidRPr="00252388">
                    <w:rPr>
                      <w:rFonts w:ascii="Times New Roman" w:hAnsi="Times New Roman"/>
                    </w:rPr>
                    <w:t xml:space="preserve">r 41 </w:t>
                  </w:r>
                  <w:r w:rsidRPr="00252388">
                    <w:rPr>
                      <w:rFonts w:ascii="Times New Roman" w:hAnsi="Times New Roman"/>
                    </w:rPr>
                    <w:br/>
                    <w:t>w Częstochowie</w:t>
                  </w:r>
                </w:p>
              </w:txbxContent>
            </v:textbox>
          </v:shape>
        </w:pict>
      </w:r>
    </w:p>
    <w:sectPr w:rsidR="00AD5B8B" w:rsidSect="00DF7FB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AB52E7"/>
    <w:multiLevelType w:val="hybridMultilevel"/>
    <w:tmpl w:val="6C705C0C"/>
    <w:lvl w:ilvl="0" w:tplc="33B89340">
      <w:start w:val="1"/>
      <w:numFmt w:val="bullet"/>
      <w:lvlText w:val=""/>
      <w:lvlJc w:val="left"/>
      <w:pPr>
        <w:tabs>
          <w:tab w:val="num" w:pos="-1080"/>
        </w:tabs>
        <w:ind w:left="36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1">
    <w:nsid w:val="20C9747E"/>
    <w:multiLevelType w:val="multilevel"/>
    <w:tmpl w:val="6C705C0C"/>
    <w:lvl w:ilvl="0">
      <w:start w:val="1"/>
      <w:numFmt w:val="bullet"/>
      <w:lvlText w:val=""/>
      <w:lvlJc w:val="left"/>
      <w:pPr>
        <w:tabs>
          <w:tab w:val="num" w:pos="-1080"/>
        </w:tabs>
        <w:ind w:left="36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2">
    <w:nsid w:val="5E972159"/>
    <w:multiLevelType w:val="hybridMultilevel"/>
    <w:tmpl w:val="34B6995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">
    <w:nsid w:val="68A85328"/>
    <w:multiLevelType w:val="hybridMultilevel"/>
    <w:tmpl w:val="C5A61AFC"/>
    <w:lvl w:ilvl="0" w:tplc="D978666C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4">
    <w:nsid w:val="7AC11876"/>
    <w:multiLevelType w:val="hybridMultilevel"/>
    <w:tmpl w:val="6A2ECDE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7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E14D3"/>
    <w:rsid w:val="000F586F"/>
    <w:rsid w:val="00252388"/>
    <w:rsid w:val="003336B3"/>
    <w:rsid w:val="00383FF6"/>
    <w:rsid w:val="004E14D3"/>
    <w:rsid w:val="004F3283"/>
    <w:rsid w:val="00567094"/>
    <w:rsid w:val="00614915"/>
    <w:rsid w:val="00656AE3"/>
    <w:rsid w:val="00770BAD"/>
    <w:rsid w:val="0082322F"/>
    <w:rsid w:val="008D21E5"/>
    <w:rsid w:val="00904380"/>
    <w:rsid w:val="00947D20"/>
    <w:rsid w:val="00966DEA"/>
    <w:rsid w:val="009D7FF4"/>
    <w:rsid w:val="00A85666"/>
    <w:rsid w:val="00AA0B08"/>
    <w:rsid w:val="00AD5B8B"/>
    <w:rsid w:val="00B11B23"/>
    <w:rsid w:val="00B7330D"/>
    <w:rsid w:val="00DF7FB2"/>
    <w:rsid w:val="00E13D5E"/>
    <w:rsid w:val="00EA3DA1"/>
    <w:rsid w:val="00ED3622"/>
    <w:rsid w:val="00F04FB5"/>
    <w:rsid w:val="00FD356D"/>
    <w:rsid w:val="00FD74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7FB2"/>
    <w:pPr>
      <w:spacing w:after="160" w:line="259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uiPriority w:val="99"/>
    <w:rsid w:val="004E14D3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FD35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D356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</TotalTime>
  <Pages>1</Pages>
  <Words>184</Words>
  <Characters>1110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10/2019</dc:title>
  <dc:subject/>
  <dc:creator>Windows User</dc:creator>
  <cp:keywords/>
  <dc:description/>
  <cp:lastModifiedBy>wojtek</cp:lastModifiedBy>
  <cp:revision>6</cp:revision>
  <cp:lastPrinted>2019-10-23T08:03:00Z</cp:lastPrinted>
  <dcterms:created xsi:type="dcterms:W3CDTF">2020-02-26T13:18:00Z</dcterms:created>
  <dcterms:modified xsi:type="dcterms:W3CDTF">2020-03-02T13:54:00Z</dcterms:modified>
</cp:coreProperties>
</file>