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2B" w:rsidRDefault="0074672B" w:rsidP="005B0F05">
      <w:pPr>
        <w:pStyle w:val="Heading1"/>
        <w:jc w:val="center"/>
        <w:rPr>
          <w:b/>
          <w:bCs/>
          <w:sz w:val="24"/>
        </w:rPr>
      </w:pPr>
      <w:r>
        <w:rPr>
          <w:b/>
          <w:bCs/>
          <w:sz w:val="24"/>
        </w:rPr>
        <w:t>Zarządzenie nr 17/09/2020</w:t>
      </w:r>
    </w:p>
    <w:p w:rsidR="0074672B" w:rsidRDefault="0074672B" w:rsidP="005B0F0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Dyrektora Miejskiego Przedszkola nr 21 w Częstochowie</w:t>
      </w:r>
    </w:p>
    <w:p w:rsidR="0074672B" w:rsidRDefault="0074672B" w:rsidP="005B0F0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dnia 07.09.2020 r.</w:t>
      </w:r>
    </w:p>
    <w:p w:rsidR="0074672B" w:rsidRDefault="0074672B" w:rsidP="005B0F05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4672B" w:rsidRDefault="0074672B" w:rsidP="005B0F05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w sprawie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i/>
          <w:sz w:val="28"/>
          <w:szCs w:val="24"/>
        </w:rPr>
        <w:t xml:space="preserve">  </w:t>
      </w:r>
      <w:r>
        <w:rPr>
          <w:rFonts w:ascii="Times New Roman" w:hAnsi="Times New Roman"/>
          <w:bCs/>
          <w:sz w:val="23"/>
          <w:szCs w:val="23"/>
        </w:rPr>
        <w:t>powołania zespołu ds. planowania i koordynowania udzielanej pomocy psychologiczno - pedagogicznej</w:t>
      </w:r>
    </w:p>
    <w:p w:rsidR="0074672B" w:rsidRDefault="0074672B" w:rsidP="005B0F05">
      <w:pPr>
        <w:pStyle w:val="Default"/>
        <w:jc w:val="center"/>
        <w:rPr>
          <w:sz w:val="28"/>
          <w:szCs w:val="28"/>
        </w:rPr>
      </w:pPr>
    </w:p>
    <w:p w:rsidR="0074672B" w:rsidRDefault="0074672B" w:rsidP="005B0F05">
      <w:pPr>
        <w:pStyle w:val="Default"/>
        <w:rPr>
          <w:b/>
        </w:rPr>
      </w:pPr>
      <w:r>
        <w:rPr>
          <w:b/>
        </w:rPr>
        <w:t>Podstaw prawna: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Rozporządzenie MEN z dnia 9 sierpnia 2017 r. ( DZ. U. poz. 1578 z późn.zm.) w sprawie warunków organizowania kształcenia, wychowania i opieki dla dzieci i młodzieży niepełnosprawnych, niedostosowanych społecznie i zagrożonych niedostosowaniem społecznym. </w:t>
      </w:r>
    </w:p>
    <w:p w:rsidR="0074672B" w:rsidRDefault="0074672B" w:rsidP="005B0F05">
      <w:pPr>
        <w:pStyle w:val="Default"/>
        <w:rPr>
          <w:sz w:val="23"/>
          <w:szCs w:val="23"/>
        </w:rPr>
      </w:pPr>
    </w:p>
    <w:p w:rsidR="0074672B" w:rsidRDefault="0074672B" w:rsidP="005B0F0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zarządzam:</w:t>
      </w:r>
    </w:p>
    <w:p w:rsidR="0074672B" w:rsidRDefault="0074672B" w:rsidP="005B0F0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Powołuję zespół planujący i koordynujący udzielanie pomocy psychologiczno- pedagogicznej                         w roku szkolnym 2020/2021. Zajęcia rozpoczynają się od 08.09.2020 r.</w:t>
      </w:r>
    </w:p>
    <w:p w:rsidR="0074672B" w:rsidRDefault="0074672B" w:rsidP="005B0F0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skład zespołu powołanego dla dziecka:</w:t>
      </w:r>
    </w:p>
    <w:p w:rsidR="0074672B" w:rsidRDefault="0074672B" w:rsidP="005B0F0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1) XXXXXX uczęszczającego do Miejskiego Przedszkola nr 21</w:t>
      </w:r>
    </w:p>
    <w:p w:rsidR="0074672B" w:rsidRDefault="0074672B" w:rsidP="005B0F05">
      <w:pPr>
        <w:pStyle w:val="Default"/>
        <w:rPr>
          <w:sz w:val="23"/>
          <w:szCs w:val="23"/>
        </w:rPr>
      </w:pP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Wchodzą: </w:t>
      </w:r>
    </w:p>
    <w:p w:rsidR="0074672B" w:rsidRDefault="0074672B" w:rsidP="005B0F0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mgr XXXXXXX– nauczyciel/wychowawca </w:t>
      </w:r>
    </w:p>
    <w:p w:rsidR="0074672B" w:rsidRDefault="0074672B" w:rsidP="005B0F0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mgr XXXXXXX -  nauczyciel</w:t>
      </w:r>
    </w:p>
    <w:p w:rsidR="0074672B" w:rsidRDefault="0074672B" w:rsidP="005B0F0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mgr XXXXXXX – nauczyciel współorganizujący  kształcenie dziecka niepełnosprawnego  prowadzący zajęcia rewalidacyjne</w:t>
      </w:r>
      <w:r w:rsidRPr="00474BFC">
        <w:t xml:space="preserve"> </w:t>
      </w:r>
      <w:r>
        <w:t>n</w:t>
      </w:r>
    </w:p>
    <w:p w:rsidR="0074672B" w:rsidRDefault="0074672B" w:rsidP="005B0F0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 mgr XXXXXXX-  logopeda</w:t>
      </w:r>
    </w:p>
    <w:p w:rsidR="0074672B" w:rsidRDefault="0074672B" w:rsidP="005B0F05">
      <w:pPr>
        <w:pStyle w:val="Default"/>
        <w:rPr>
          <w:sz w:val="23"/>
          <w:szCs w:val="23"/>
        </w:rPr>
      </w:pPr>
    </w:p>
    <w:p w:rsidR="0074672B" w:rsidRDefault="0074672B" w:rsidP="005B0F0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Zespół pracuje zgodnie z wytycznymi zawartymi w: </w:t>
      </w:r>
    </w:p>
    <w:p w:rsidR="0074672B" w:rsidRDefault="0074672B" w:rsidP="005B0F05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• Rozporządzenie MEN z dnia 9 sierpnia 2017 r. ze zm. w sprawie warunków organizowania kształcenia, wychowania i opieki dla dzieci i młodzieży niepełnosprawnych, niedostosowanych społecznie i zagrożonych niedostosowaniem społecznym. 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Rozporządzeniu z 30 kwietnia 2013 r. w sprawie zasad udzielania i organizacji pomocy psychologiczno – pedagogicznej w publicznych przedszkolach, szkołach i placówkach. </w:t>
      </w:r>
    </w:p>
    <w:p w:rsidR="0074672B" w:rsidRDefault="0074672B" w:rsidP="005B0F05">
      <w:pPr>
        <w:pStyle w:val="Default"/>
        <w:rPr>
          <w:sz w:val="23"/>
          <w:szCs w:val="23"/>
        </w:rPr>
      </w:pPr>
    </w:p>
    <w:p w:rsidR="0074672B" w:rsidRDefault="0074672B" w:rsidP="005B0F0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Ustala się następujące formy udzielania pomocy psychologiczno – pedagogicznej, na okres ich udzielania oraz wymiar godzin, w którym poszczególne formy będą realizowane dla dzieci: 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Zajęcia rewalidacyjne w okresie od 08.09.2020 do 30.06.2021r.: 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- 2 godziny zajęć tygodniowo ze specjalistą  spektrum autyzmu, Zespół Aspergera</w:t>
      </w:r>
      <w:bookmarkStart w:id="0" w:name="_GoBack"/>
      <w:bookmarkEnd w:id="0"/>
      <w:r>
        <w:rPr>
          <w:sz w:val="23"/>
          <w:szCs w:val="23"/>
        </w:rPr>
        <w:t>.</w:t>
      </w:r>
    </w:p>
    <w:p w:rsidR="0074672B" w:rsidRDefault="0074672B" w:rsidP="005B0F05">
      <w:pPr>
        <w:pStyle w:val="Default"/>
        <w:jc w:val="center"/>
        <w:rPr>
          <w:b/>
          <w:bCs/>
          <w:sz w:val="23"/>
          <w:szCs w:val="23"/>
        </w:rPr>
      </w:pPr>
    </w:p>
    <w:p w:rsidR="0074672B" w:rsidRDefault="0074672B" w:rsidP="005B0F0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74672B" w:rsidRDefault="0074672B" w:rsidP="005B0F0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Zarządzenie wchodzi w życie z dniem podpisania. </w:t>
      </w:r>
    </w:p>
    <w:p w:rsidR="0074672B" w:rsidRDefault="0074672B" w:rsidP="005B0F05">
      <w:pPr>
        <w:pStyle w:val="NoSpacing"/>
        <w:jc w:val="right"/>
        <w:rPr>
          <w:rFonts w:ascii="Times New Roman" w:hAnsi="Times New Roman"/>
        </w:rPr>
      </w:pPr>
    </w:p>
    <w:p w:rsidR="0074672B" w:rsidRDefault="0074672B" w:rsidP="005B0F05">
      <w:pPr>
        <w:pStyle w:val="NoSpacing"/>
        <w:jc w:val="right"/>
        <w:rPr>
          <w:rFonts w:ascii="Times New Roman" w:hAnsi="Times New Roman"/>
        </w:rPr>
      </w:pPr>
    </w:p>
    <w:p w:rsidR="0074672B" w:rsidRDefault="0074672B" w:rsidP="005B0F05">
      <w:pPr>
        <w:pStyle w:val="NoSpacing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21</w:t>
      </w:r>
    </w:p>
    <w:p w:rsidR="0074672B" w:rsidRDefault="0074672B" w:rsidP="005B0F05">
      <w:pPr>
        <w:pStyle w:val="NoSpacing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Ramona Klama</w:t>
      </w:r>
      <w:r>
        <w:t xml:space="preserve"> </w:t>
      </w:r>
    </w:p>
    <w:p w:rsidR="0074672B" w:rsidRDefault="0074672B"/>
    <w:sectPr w:rsidR="0074672B" w:rsidSect="009E0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C0143"/>
    <w:multiLevelType w:val="hybridMultilevel"/>
    <w:tmpl w:val="5D82DA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F05"/>
    <w:rsid w:val="002C787E"/>
    <w:rsid w:val="002E3F09"/>
    <w:rsid w:val="00313D09"/>
    <w:rsid w:val="003C1EDA"/>
    <w:rsid w:val="003D7366"/>
    <w:rsid w:val="00474BFC"/>
    <w:rsid w:val="004C20D2"/>
    <w:rsid w:val="005B0F05"/>
    <w:rsid w:val="005D592E"/>
    <w:rsid w:val="0074672B"/>
    <w:rsid w:val="009E0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F05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0F05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0F05"/>
    <w:rPr>
      <w:rFonts w:ascii="Times New Roman" w:hAnsi="Times New Roman" w:cs="Times New Roman"/>
      <w:sz w:val="24"/>
      <w:szCs w:val="24"/>
      <w:lang w:eastAsia="pl-PL"/>
    </w:rPr>
  </w:style>
  <w:style w:type="paragraph" w:styleId="NoSpacing">
    <w:name w:val="No Spacing"/>
    <w:uiPriority w:val="99"/>
    <w:qFormat/>
    <w:rsid w:val="005B0F05"/>
    <w:rPr>
      <w:lang w:eastAsia="en-US"/>
    </w:rPr>
  </w:style>
  <w:style w:type="paragraph" w:customStyle="1" w:styleId="Default">
    <w:name w:val="Default"/>
    <w:uiPriority w:val="99"/>
    <w:rsid w:val="005B0F0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2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1</Pages>
  <Words>271</Words>
  <Characters>1629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Jester</cp:lastModifiedBy>
  <cp:revision>6</cp:revision>
  <dcterms:created xsi:type="dcterms:W3CDTF">2020-10-15T10:54:00Z</dcterms:created>
  <dcterms:modified xsi:type="dcterms:W3CDTF">2021-01-25T16:00:00Z</dcterms:modified>
</cp:coreProperties>
</file>