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007" w:rsidRPr="00AE11B2" w:rsidRDefault="00650007" w:rsidP="002B43CA">
      <w:pPr>
        <w:pStyle w:val="BodyText"/>
        <w:ind w:left="-720" w:right="-491" w:firstLine="720"/>
        <w:rPr>
          <w:sz w:val="28"/>
          <w:szCs w:val="28"/>
        </w:rPr>
      </w:pPr>
      <w:r w:rsidRPr="00AE11B2">
        <w:rPr>
          <w:sz w:val="28"/>
          <w:szCs w:val="28"/>
        </w:rPr>
        <w:t>HARMONOGRAM  UROCZYSTOŚCI  SZKOLNYCH W ROKU 2013/2014</w:t>
      </w:r>
    </w:p>
    <w:p w:rsidR="00650007" w:rsidRPr="00AE11B2" w:rsidRDefault="00650007" w:rsidP="002B43CA">
      <w:pPr>
        <w:pStyle w:val="BodyText"/>
        <w:ind w:left="-720" w:right="-491" w:firstLine="720"/>
        <w:rPr>
          <w:color w:val="0000FF"/>
          <w:sz w:val="28"/>
          <w:szCs w:val="28"/>
        </w:rPr>
      </w:pPr>
      <w:r w:rsidRPr="00AE11B2">
        <w:rPr>
          <w:sz w:val="28"/>
          <w:szCs w:val="28"/>
        </w:rPr>
        <w:t>W ZESPOLE SZKÓŁ NR 15</w:t>
      </w:r>
    </w:p>
    <w:tbl>
      <w:tblPr>
        <w:tblW w:w="14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9"/>
        <w:gridCol w:w="4109"/>
        <w:gridCol w:w="2552"/>
        <w:gridCol w:w="6930"/>
      </w:tblGrid>
      <w:tr w:rsidR="00650007" w:rsidRPr="00AE11B2" w:rsidTr="00E92DDA">
        <w:tc>
          <w:tcPr>
            <w:tcW w:w="639" w:type="dxa"/>
          </w:tcPr>
          <w:p w:rsidR="00650007" w:rsidRPr="00AE11B2" w:rsidRDefault="00650007">
            <w:pPr>
              <w:jc w:val="center"/>
              <w:rPr>
                <w:b/>
                <w:bCs/>
                <w:color w:val="3366FF"/>
              </w:rPr>
            </w:pPr>
            <w:r w:rsidRPr="00AE11B2">
              <w:rPr>
                <w:b/>
                <w:bCs/>
                <w:color w:val="3366FF"/>
                <w:sz w:val="22"/>
                <w:szCs w:val="22"/>
              </w:rPr>
              <w:t>L.p</w:t>
            </w:r>
          </w:p>
        </w:tc>
        <w:tc>
          <w:tcPr>
            <w:tcW w:w="4109" w:type="dxa"/>
          </w:tcPr>
          <w:p w:rsidR="00650007" w:rsidRPr="00AE11B2" w:rsidRDefault="00650007">
            <w:pPr>
              <w:jc w:val="center"/>
              <w:rPr>
                <w:b/>
                <w:bCs/>
                <w:color w:val="3366FF"/>
              </w:rPr>
            </w:pPr>
            <w:r w:rsidRPr="00AE11B2">
              <w:rPr>
                <w:b/>
                <w:bCs/>
                <w:color w:val="3366FF"/>
                <w:sz w:val="22"/>
                <w:szCs w:val="22"/>
              </w:rPr>
              <w:t>UROCZYSTOŚĆ</w:t>
            </w:r>
          </w:p>
          <w:p w:rsidR="00650007" w:rsidRPr="00AE11B2" w:rsidRDefault="00650007">
            <w:pPr>
              <w:jc w:val="center"/>
              <w:rPr>
                <w:b/>
                <w:bCs/>
                <w:color w:val="3366FF"/>
              </w:rPr>
            </w:pPr>
          </w:p>
        </w:tc>
        <w:tc>
          <w:tcPr>
            <w:tcW w:w="2552" w:type="dxa"/>
          </w:tcPr>
          <w:p w:rsidR="00650007" w:rsidRPr="00AE11B2" w:rsidRDefault="00650007">
            <w:pPr>
              <w:jc w:val="center"/>
              <w:rPr>
                <w:b/>
                <w:bCs/>
                <w:color w:val="3366FF"/>
              </w:rPr>
            </w:pPr>
            <w:r w:rsidRPr="00AE11B2">
              <w:rPr>
                <w:b/>
                <w:bCs/>
                <w:color w:val="3366FF"/>
                <w:sz w:val="22"/>
                <w:szCs w:val="22"/>
              </w:rPr>
              <w:t>DATA</w:t>
            </w:r>
          </w:p>
        </w:tc>
        <w:tc>
          <w:tcPr>
            <w:tcW w:w="6930" w:type="dxa"/>
          </w:tcPr>
          <w:p w:rsidR="00650007" w:rsidRPr="00AE11B2" w:rsidRDefault="00650007">
            <w:pPr>
              <w:jc w:val="center"/>
              <w:rPr>
                <w:b/>
                <w:bCs/>
                <w:color w:val="3366FF"/>
              </w:rPr>
            </w:pPr>
            <w:r w:rsidRPr="00AE11B2">
              <w:rPr>
                <w:b/>
                <w:bCs/>
                <w:color w:val="3366FF"/>
                <w:sz w:val="22"/>
                <w:szCs w:val="22"/>
              </w:rPr>
              <w:t>OSOBY ODPOWIEDZIALNE</w:t>
            </w:r>
          </w:p>
        </w:tc>
      </w:tr>
      <w:tr w:rsidR="00650007" w:rsidRPr="00AE11B2" w:rsidTr="00E92DDA">
        <w:tc>
          <w:tcPr>
            <w:tcW w:w="63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410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INAUGURACJA ROKU SZKOLNEGO</w:t>
            </w:r>
          </w:p>
        </w:tc>
        <w:tc>
          <w:tcPr>
            <w:tcW w:w="2552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02.09.2013</w:t>
            </w:r>
          </w:p>
        </w:tc>
        <w:tc>
          <w:tcPr>
            <w:tcW w:w="6930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E.POSKART, K.CIUPIS</w:t>
            </w:r>
          </w:p>
        </w:tc>
      </w:tr>
      <w:tr w:rsidR="00650007" w:rsidRPr="00AE11B2" w:rsidTr="00E92DDA">
        <w:tc>
          <w:tcPr>
            <w:tcW w:w="63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410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ŚLUBOWANIE KLAS ISP19</w:t>
            </w:r>
          </w:p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 xml:space="preserve"> I G19</w:t>
            </w:r>
          </w:p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DZIEŃ EDUKACJI NARODOWEJ</w:t>
            </w:r>
          </w:p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14.10.2013r.</w:t>
            </w:r>
          </w:p>
        </w:tc>
        <w:tc>
          <w:tcPr>
            <w:tcW w:w="6930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M.JURECKA. R.BALAS, M.MUC. A.DŁUŻNIAK,  E.LACH</w:t>
            </w:r>
          </w:p>
        </w:tc>
      </w:tr>
      <w:tr w:rsidR="00650007" w:rsidRPr="00AE11B2" w:rsidTr="00E92DDA">
        <w:tc>
          <w:tcPr>
            <w:tcW w:w="63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410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REMINISCENCJE ZADUSZKOWE</w:t>
            </w:r>
          </w:p>
        </w:tc>
        <w:tc>
          <w:tcPr>
            <w:tcW w:w="2552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LISTOPAD 2013r.</w:t>
            </w:r>
          </w:p>
        </w:tc>
        <w:tc>
          <w:tcPr>
            <w:tcW w:w="6930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KLUBA, s.GRADZIK</w:t>
            </w:r>
          </w:p>
        </w:tc>
      </w:tr>
      <w:tr w:rsidR="00650007" w:rsidRPr="00AE11B2" w:rsidTr="00E92DDA">
        <w:tc>
          <w:tcPr>
            <w:tcW w:w="63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410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11 LISTOPADA- ROCZNICA ODZYSKANIA NIEPODLEGŁOŚCI</w:t>
            </w:r>
          </w:p>
        </w:tc>
        <w:tc>
          <w:tcPr>
            <w:tcW w:w="2552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07.11.2013r.</w:t>
            </w:r>
          </w:p>
        </w:tc>
        <w:tc>
          <w:tcPr>
            <w:tcW w:w="6930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NOGA, PRZYSTALSKA, NAJMAN POSKART</w:t>
            </w:r>
          </w:p>
        </w:tc>
      </w:tr>
      <w:tr w:rsidR="00650007" w:rsidRPr="00AE11B2" w:rsidTr="00E92DDA">
        <w:tc>
          <w:tcPr>
            <w:tcW w:w="63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410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ŚWIATOWY DZIEŃ PLUSZOWGO MISIA</w:t>
            </w:r>
          </w:p>
        </w:tc>
        <w:tc>
          <w:tcPr>
            <w:tcW w:w="2552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22.11.2013r.</w:t>
            </w:r>
          </w:p>
        </w:tc>
        <w:tc>
          <w:tcPr>
            <w:tcW w:w="6930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POSKART</w:t>
            </w:r>
          </w:p>
        </w:tc>
      </w:tr>
      <w:tr w:rsidR="00650007" w:rsidRPr="00AE11B2" w:rsidTr="00E92DDA">
        <w:tc>
          <w:tcPr>
            <w:tcW w:w="63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410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SPOTKANIE WIGILIJNE-JASEŁKA</w:t>
            </w:r>
          </w:p>
        </w:tc>
        <w:tc>
          <w:tcPr>
            <w:tcW w:w="2552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GRUDZIEŃ 2013r.</w:t>
            </w:r>
          </w:p>
        </w:tc>
        <w:tc>
          <w:tcPr>
            <w:tcW w:w="6930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BRONCEL, s.GRADZIK, POSKART, LACH</w:t>
            </w:r>
          </w:p>
        </w:tc>
      </w:tr>
      <w:tr w:rsidR="00650007" w:rsidRPr="00AE11B2" w:rsidTr="00E92DDA">
        <w:tc>
          <w:tcPr>
            <w:tcW w:w="63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410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DZIEŃ OTWARTY SZKOŁY</w:t>
            </w:r>
          </w:p>
        </w:tc>
        <w:tc>
          <w:tcPr>
            <w:tcW w:w="2552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LUTY 2014r.</w:t>
            </w:r>
          </w:p>
        </w:tc>
        <w:tc>
          <w:tcPr>
            <w:tcW w:w="6930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 xml:space="preserve">KLUBA, KURKO , CIUPIS, </w:t>
            </w:r>
            <w:r>
              <w:rPr>
                <w:b/>
                <w:bCs/>
                <w:sz w:val="22"/>
                <w:szCs w:val="22"/>
              </w:rPr>
              <w:t xml:space="preserve">BANASIAK, SURMACKI, ADAMUS, NAUCZYCIELE </w:t>
            </w:r>
            <w:r w:rsidRPr="00AE11B2">
              <w:rPr>
                <w:b/>
                <w:bCs/>
                <w:sz w:val="22"/>
                <w:szCs w:val="22"/>
              </w:rPr>
              <w:t xml:space="preserve"> EDUK.WCZESNOSZKOLNEJ</w:t>
            </w:r>
          </w:p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</w:p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</w:p>
        </w:tc>
      </w:tr>
      <w:tr w:rsidR="00650007" w:rsidRPr="00AE11B2" w:rsidTr="00E92DDA">
        <w:tc>
          <w:tcPr>
            <w:tcW w:w="63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8.</w:t>
            </w:r>
          </w:p>
        </w:tc>
        <w:tc>
          <w:tcPr>
            <w:tcW w:w="410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DZIEŃ ZIEMI</w:t>
            </w:r>
          </w:p>
        </w:tc>
        <w:tc>
          <w:tcPr>
            <w:tcW w:w="2552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29.04.2014r.</w:t>
            </w:r>
          </w:p>
        </w:tc>
        <w:tc>
          <w:tcPr>
            <w:tcW w:w="6930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BOSIACKA, KULAJ , MUC, DYIŃSKA</w:t>
            </w:r>
          </w:p>
        </w:tc>
      </w:tr>
      <w:tr w:rsidR="00650007" w:rsidRPr="00AE11B2" w:rsidTr="00E92DDA">
        <w:tc>
          <w:tcPr>
            <w:tcW w:w="63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9.</w:t>
            </w:r>
          </w:p>
        </w:tc>
        <w:tc>
          <w:tcPr>
            <w:tcW w:w="410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MISTERIUM WIELKANOCNE</w:t>
            </w:r>
          </w:p>
        </w:tc>
        <w:tc>
          <w:tcPr>
            <w:tcW w:w="2552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16.04.2014r.</w:t>
            </w:r>
          </w:p>
        </w:tc>
        <w:tc>
          <w:tcPr>
            <w:tcW w:w="6930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BRONCEL, BRYNIARSKA, LACH</w:t>
            </w:r>
          </w:p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</w:p>
        </w:tc>
      </w:tr>
      <w:tr w:rsidR="00650007" w:rsidRPr="00AE11B2" w:rsidTr="00E92DDA">
        <w:tc>
          <w:tcPr>
            <w:tcW w:w="63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10.</w:t>
            </w:r>
          </w:p>
        </w:tc>
        <w:tc>
          <w:tcPr>
            <w:tcW w:w="410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FESTYN SZKOLNY</w:t>
            </w:r>
          </w:p>
        </w:tc>
        <w:tc>
          <w:tcPr>
            <w:tcW w:w="2552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05.2014r.</w:t>
            </w:r>
          </w:p>
        </w:tc>
        <w:tc>
          <w:tcPr>
            <w:tcW w:w="6930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WSZYSCY NAUCZYCIELE- KOORDYNATOR WICEDYREKTOR</w:t>
            </w:r>
          </w:p>
        </w:tc>
      </w:tr>
      <w:tr w:rsidR="00650007" w:rsidRPr="00AE11B2" w:rsidTr="00E92DDA">
        <w:tc>
          <w:tcPr>
            <w:tcW w:w="63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11.</w:t>
            </w:r>
          </w:p>
        </w:tc>
        <w:tc>
          <w:tcPr>
            <w:tcW w:w="410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FESTIWAL PIOSENKI EUROPEJSKIEJ</w:t>
            </w:r>
          </w:p>
        </w:tc>
        <w:tc>
          <w:tcPr>
            <w:tcW w:w="2552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09.05.2014r.</w:t>
            </w:r>
          </w:p>
        </w:tc>
        <w:tc>
          <w:tcPr>
            <w:tcW w:w="6930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BARANOWSKA, MASZCZYK POSKART</w:t>
            </w:r>
          </w:p>
        </w:tc>
      </w:tr>
      <w:tr w:rsidR="00650007" w:rsidRPr="00AE11B2" w:rsidTr="00E92DDA">
        <w:tc>
          <w:tcPr>
            <w:tcW w:w="63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12.</w:t>
            </w:r>
          </w:p>
        </w:tc>
        <w:tc>
          <w:tcPr>
            <w:tcW w:w="410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DZIEŃ JĘZYKÓW EUROPEJSKICH</w:t>
            </w:r>
          </w:p>
        </w:tc>
        <w:tc>
          <w:tcPr>
            <w:tcW w:w="2552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30.05.2014r.</w:t>
            </w:r>
          </w:p>
        </w:tc>
        <w:tc>
          <w:tcPr>
            <w:tcW w:w="6930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MASZCZYK, BARANOWSKA,</w:t>
            </w:r>
          </w:p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JÓŹWIAK – DĄDELA, ANDRZEJCZAK</w:t>
            </w:r>
          </w:p>
        </w:tc>
      </w:tr>
      <w:tr w:rsidR="00650007" w:rsidRPr="00AE11B2" w:rsidTr="00E92DDA">
        <w:tc>
          <w:tcPr>
            <w:tcW w:w="639" w:type="dxa"/>
          </w:tcPr>
          <w:p w:rsidR="00650007" w:rsidRPr="00AE11B2" w:rsidRDefault="00650007" w:rsidP="002B43CA">
            <w:pPr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 xml:space="preserve"> 13.</w:t>
            </w:r>
          </w:p>
        </w:tc>
        <w:tc>
          <w:tcPr>
            <w:tcW w:w="410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DZIEŃ PATRONASZKOŁY</w:t>
            </w:r>
          </w:p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MAM TALENT</w:t>
            </w:r>
          </w:p>
        </w:tc>
        <w:tc>
          <w:tcPr>
            <w:tcW w:w="2552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MAJ 2014r.</w:t>
            </w:r>
          </w:p>
        </w:tc>
        <w:tc>
          <w:tcPr>
            <w:tcW w:w="6930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SZWALSKA, NOGA, MANDRYK, LACH</w:t>
            </w:r>
          </w:p>
        </w:tc>
      </w:tr>
      <w:tr w:rsidR="00650007" w:rsidRPr="00AE11B2" w:rsidTr="00E92DDA">
        <w:tc>
          <w:tcPr>
            <w:tcW w:w="63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14.</w:t>
            </w:r>
          </w:p>
        </w:tc>
        <w:tc>
          <w:tcPr>
            <w:tcW w:w="410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ROCZNICA KONSTYTUCJI 3 MAJA</w:t>
            </w:r>
          </w:p>
        </w:tc>
        <w:tc>
          <w:tcPr>
            <w:tcW w:w="2552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30.04.2013</w:t>
            </w:r>
          </w:p>
        </w:tc>
        <w:tc>
          <w:tcPr>
            <w:tcW w:w="6930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NOGA, WASILEWSKA- CICHOWLAS, DŁUŻNIAK</w:t>
            </w:r>
          </w:p>
        </w:tc>
      </w:tr>
      <w:tr w:rsidR="00650007" w:rsidRPr="00AE11B2" w:rsidTr="00E92DDA">
        <w:tc>
          <w:tcPr>
            <w:tcW w:w="63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15.</w:t>
            </w:r>
          </w:p>
        </w:tc>
        <w:tc>
          <w:tcPr>
            <w:tcW w:w="410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DZIEŃ DZIECKA I SPORTU</w:t>
            </w:r>
          </w:p>
        </w:tc>
        <w:tc>
          <w:tcPr>
            <w:tcW w:w="2552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29.05.2013</w:t>
            </w:r>
          </w:p>
        </w:tc>
        <w:tc>
          <w:tcPr>
            <w:tcW w:w="6930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GARA, KMIECIK, PUSZEK, GÓRA</w:t>
            </w:r>
          </w:p>
        </w:tc>
      </w:tr>
      <w:tr w:rsidR="00650007" w:rsidRPr="00AE11B2" w:rsidTr="00E92DDA">
        <w:tc>
          <w:tcPr>
            <w:tcW w:w="63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16.</w:t>
            </w:r>
          </w:p>
        </w:tc>
        <w:tc>
          <w:tcPr>
            <w:tcW w:w="410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FES. PIOSENKI EUROPEJSKIEJ</w:t>
            </w:r>
          </w:p>
        </w:tc>
        <w:tc>
          <w:tcPr>
            <w:tcW w:w="2552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09.05.2013</w:t>
            </w:r>
          </w:p>
        </w:tc>
        <w:tc>
          <w:tcPr>
            <w:tcW w:w="6930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BARANOWSKA, POSKART</w:t>
            </w:r>
          </w:p>
        </w:tc>
      </w:tr>
      <w:tr w:rsidR="00650007" w:rsidRPr="00AE11B2" w:rsidTr="00E92DDA">
        <w:tc>
          <w:tcPr>
            <w:tcW w:w="639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17.</w:t>
            </w:r>
          </w:p>
        </w:tc>
        <w:tc>
          <w:tcPr>
            <w:tcW w:w="410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MUST BE THE MUSIC</w:t>
            </w:r>
          </w:p>
        </w:tc>
        <w:tc>
          <w:tcPr>
            <w:tcW w:w="2552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24.06.2014r.</w:t>
            </w:r>
          </w:p>
        </w:tc>
        <w:tc>
          <w:tcPr>
            <w:tcW w:w="6930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POSKART</w:t>
            </w:r>
          </w:p>
        </w:tc>
      </w:tr>
      <w:tr w:rsidR="00650007" w:rsidRPr="00AE11B2" w:rsidTr="00E92DDA">
        <w:tc>
          <w:tcPr>
            <w:tcW w:w="639" w:type="dxa"/>
          </w:tcPr>
          <w:p w:rsidR="00650007" w:rsidRPr="00AE11B2" w:rsidRDefault="00650007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18.</w:t>
            </w:r>
          </w:p>
        </w:tc>
        <w:tc>
          <w:tcPr>
            <w:tcW w:w="4109" w:type="dxa"/>
          </w:tcPr>
          <w:p w:rsidR="00650007" w:rsidRPr="00AE11B2" w:rsidRDefault="00650007" w:rsidP="00FA7DF5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ZAKOŃCZENIE ROKU SZKOLNEGO  2013/2014</w:t>
            </w:r>
          </w:p>
        </w:tc>
        <w:tc>
          <w:tcPr>
            <w:tcW w:w="2552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28.06.2014r.</w:t>
            </w:r>
          </w:p>
        </w:tc>
        <w:tc>
          <w:tcPr>
            <w:tcW w:w="6930" w:type="dxa"/>
          </w:tcPr>
          <w:p w:rsidR="00650007" w:rsidRPr="00AE11B2" w:rsidRDefault="00650007" w:rsidP="00B75749">
            <w:pPr>
              <w:jc w:val="center"/>
              <w:rPr>
                <w:b/>
                <w:bCs/>
              </w:rPr>
            </w:pPr>
            <w:r w:rsidRPr="00AE11B2">
              <w:rPr>
                <w:b/>
                <w:bCs/>
                <w:sz w:val="22"/>
                <w:szCs w:val="22"/>
              </w:rPr>
              <w:t>MANDRYK, LACH, KURKO, BRYNIARSKA, KLUBA, BANASIAK, NAJMAN</w:t>
            </w:r>
          </w:p>
        </w:tc>
      </w:tr>
    </w:tbl>
    <w:p w:rsidR="00650007" w:rsidRPr="00AE11B2" w:rsidRDefault="00650007" w:rsidP="00837266">
      <w:pPr>
        <w:pStyle w:val="BodyText"/>
        <w:ind w:left="-720" w:right="-491" w:firstLine="720"/>
        <w:rPr>
          <w:sz w:val="22"/>
          <w:szCs w:val="22"/>
        </w:rPr>
      </w:pPr>
    </w:p>
    <w:p w:rsidR="00650007" w:rsidRPr="00AE11B2" w:rsidRDefault="00650007" w:rsidP="00837266">
      <w:pPr>
        <w:pStyle w:val="BodyText"/>
        <w:ind w:left="-720" w:right="-491" w:firstLine="720"/>
        <w:rPr>
          <w:sz w:val="22"/>
          <w:szCs w:val="22"/>
        </w:rPr>
      </w:pPr>
    </w:p>
    <w:p w:rsidR="00650007" w:rsidRPr="00AE11B2" w:rsidRDefault="00650007" w:rsidP="00045817">
      <w:pPr>
        <w:rPr>
          <w:b/>
          <w:bCs/>
          <w:sz w:val="22"/>
          <w:szCs w:val="22"/>
        </w:rPr>
      </w:pPr>
    </w:p>
    <w:p w:rsidR="00650007" w:rsidRDefault="00650007" w:rsidP="00BB73DD">
      <w:pPr>
        <w:rPr>
          <w:b/>
          <w:bCs/>
          <w:sz w:val="28"/>
          <w:szCs w:val="28"/>
        </w:rPr>
      </w:pPr>
    </w:p>
    <w:p w:rsidR="00650007" w:rsidRPr="005D1CBB" w:rsidRDefault="00650007">
      <w:pPr>
        <w:jc w:val="center"/>
        <w:rPr>
          <w:b/>
          <w:bCs/>
          <w:sz w:val="28"/>
          <w:szCs w:val="28"/>
        </w:rPr>
      </w:pPr>
    </w:p>
    <w:sectPr w:rsidR="00650007" w:rsidRPr="005D1CBB" w:rsidSect="000840DE">
      <w:pgSz w:w="16838" w:h="11906" w:orient="landscape"/>
      <w:pgMar w:top="1417" w:right="1417" w:bottom="90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0729"/>
    <w:rsid w:val="00000486"/>
    <w:rsid w:val="00025F19"/>
    <w:rsid w:val="00045817"/>
    <w:rsid w:val="00066C7F"/>
    <w:rsid w:val="000723E1"/>
    <w:rsid w:val="000840DE"/>
    <w:rsid w:val="00084DBA"/>
    <w:rsid w:val="000879B6"/>
    <w:rsid w:val="000A54A5"/>
    <w:rsid w:val="000F20E7"/>
    <w:rsid w:val="001010ED"/>
    <w:rsid w:val="00111F16"/>
    <w:rsid w:val="00160C94"/>
    <w:rsid w:val="00175240"/>
    <w:rsid w:val="001B4947"/>
    <w:rsid w:val="00213477"/>
    <w:rsid w:val="00233E39"/>
    <w:rsid w:val="00274213"/>
    <w:rsid w:val="002A0122"/>
    <w:rsid w:val="002B43CA"/>
    <w:rsid w:val="002E1086"/>
    <w:rsid w:val="002F48A0"/>
    <w:rsid w:val="002F5BC3"/>
    <w:rsid w:val="0033648D"/>
    <w:rsid w:val="003569EE"/>
    <w:rsid w:val="003625A8"/>
    <w:rsid w:val="00385DED"/>
    <w:rsid w:val="003A3917"/>
    <w:rsid w:val="003E53B7"/>
    <w:rsid w:val="00406D74"/>
    <w:rsid w:val="00431BFB"/>
    <w:rsid w:val="00464673"/>
    <w:rsid w:val="00470D9A"/>
    <w:rsid w:val="0049134E"/>
    <w:rsid w:val="004F6D13"/>
    <w:rsid w:val="00507800"/>
    <w:rsid w:val="005369C1"/>
    <w:rsid w:val="005438D1"/>
    <w:rsid w:val="00550B61"/>
    <w:rsid w:val="00576507"/>
    <w:rsid w:val="00585877"/>
    <w:rsid w:val="005B18AF"/>
    <w:rsid w:val="005C15B9"/>
    <w:rsid w:val="005D1CBB"/>
    <w:rsid w:val="005D2AEB"/>
    <w:rsid w:val="00650007"/>
    <w:rsid w:val="00663043"/>
    <w:rsid w:val="006D43C0"/>
    <w:rsid w:val="006F2760"/>
    <w:rsid w:val="006F4E57"/>
    <w:rsid w:val="0070259B"/>
    <w:rsid w:val="00703A0A"/>
    <w:rsid w:val="0072335A"/>
    <w:rsid w:val="00724DC2"/>
    <w:rsid w:val="00741054"/>
    <w:rsid w:val="007C2483"/>
    <w:rsid w:val="00837266"/>
    <w:rsid w:val="008464AA"/>
    <w:rsid w:val="00871180"/>
    <w:rsid w:val="008E274B"/>
    <w:rsid w:val="0090772B"/>
    <w:rsid w:val="00922B2C"/>
    <w:rsid w:val="00950729"/>
    <w:rsid w:val="00981F52"/>
    <w:rsid w:val="00A450E9"/>
    <w:rsid w:val="00A67DEA"/>
    <w:rsid w:val="00A727E6"/>
    <w:rsid w:val="00A73C98"/>
    <w:rsid w:val="00A802EC"/>
    <w:rsid w:val="00AA7572"/>
    <w:rsid w:val="00AB1CD5"/>
    <w:rsid w:val="00AD2C45"/>
    <w:rsid w:val="00AD6CB4"/>
    <w:rsid w:val="00AE11B2"/>
    <w:rsid w:val="00B33535"/>
    <w:rsid w:val="00B41234"/>
    <w:rsid w:val="00B41AC6"/>
    <w:rsid w:val="00B5202D"/>
    <w:rsid w:val="00B75749"/>
    <w:rsid w:val="00BA60D8"/>
    <w:rsid w:val="00BB73DD"/>
    <w:rsid w:val="00BE182E"/>
    <w:rsid w:val="00C86402"/>
    <w:rsid w:val="00C87329"/>
    <w:rsid w:val="00C87CBE"/>
    <w:rsid w:val="00D0056F"/>
    <w:rsid w:val="00D47F22"/>
    <w:rsid w:val="00D50C1C"/>
    <w:rsid w:val="00D67D7C"/>
    <w:rsid w:val="00DC55E7"/>
    <w:rsid w:val="00DE0874"/>
    <w:rsid w:val="00DE28E3"/>
    <w:rsid w:val="00DE540D"/>
    <w:rsid w:val="00E36FE2"/>
    <w:rsid w:val="00E645F9"/>
    <w:rsid w:val="00E71E5B"/>
    <w:rsid w:val="00E81AFC"/>
    <w:rsid w:val="00E92DDA"/>
    <w:rsid w:val="00EB7C93"/>
    <w:rsid w:val="00ED0EE4"/>
    <w:rsid w:val="00F3389E"/>
    <w:rsid w:val="00F55B35"/>
    <w:rsid w:val="00F62FB7"/>
    <w:rsid w:val="00F66C82"/>
    <w:rsid w:val="00FA7DF5"/>
    <w:rsid w:val="00FF0EBD"/>
    <w:rsid w:val="00FF5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2EC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A802EC"/>
    <w:pPr>
      <w:jc w:val="center"/>
    </w:pPr>
    <w:rPr>
      <w:b/>
      <w:bCs/>
      <w:sz w:val="4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62FB7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F66C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62FB7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222</Words>
  <Characters>1334</Characters>
  <Application>Microsoft Office Outlook</Application>
  <DocSecurity>0</DocSecurity>
  <Lines>0</Lines>
  <Paragraphs>0</Paragraphs>
  <ScaleCrop>false</ScaleCrop>
  <Company>w Częstochowie ul. Orla 4/8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HARMONOGRAM  UROCZYSTOŚCI  SZKOLNYCH W ROKU 2013/2014</dc:title>
  <dc:subject/>
  <dc:creator>Szkoła Podstawowa Nr 19</dc:creator>
  <cp:keywords/>
  <dc:description/>
  <cp:lastModifiedBy>Gosia</cp:lastModifiedBy>
  <cp:revision>2</cp:revision>
  <cp:lastPrinted>2013-09-20T10:32:00Z</cp:lastPrinted>
  <dcterms:created xsi:type="dcterms:W3CDTF">2014-02-28T18:06:00Z</dcterms:created>
  <dcterms:modified xsi:type="dcterms:W3CDTF">2014-02-28T18:06:00Z</dcterms:modified>
</cp:coreProperties>
</file>