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957" w:rsidRPr="004769B2" w:rsidRDefault="003F6957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>
        <w:rPr>
          <w:rFonts w:ascii="Arial" w:hAnsi="Arial" w:cs="Arial"/>
          <w:b/>
          <w:bCs/>
          <w:sz w:val="20"/>
          <w:szCs w:val="20"/>
        </w:rPr>
        <w:t>6/2024</w:t>
      </w:r>
    </w:p>
    <w:p w:rsidR="003F6957" w:rsidRDefault="003F6957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C3B38">
        <w:rPr>
          <w:rFonts w:ascii="Arial" w:hAnsi="Arial" w:cs="Arial"/>
          <w:b/>
          <w:bCs/>
          <w:sz w:val="20"/>
          <w:szCs w:val="20"/>
        </w:rPr>
        <w:t>Dyrektora Zespołu Szkół im. dra Władysława Biegańskiego w Częstochowie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3F6957" w:rsidRDefault="003F6957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>
        <w:rPr>
          <w:rFonts w:ascii="Arial" w:hAnsi="Arial" w:cs="Arial"/>
          <w:b/>
          <w:bCs/>
          <w:sz w:val="20"/>
          <w:szCs w:val="20"/>
        </w:rPr>
        <w:t>6.11.2024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3F6957" w:rsidRPr="004769B2" w:rsidRDefault="003F6957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3F6957" w:rsidRPr="004769B2" w:rsidRDefault="003F6957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3F6957" w:rsidRPr="004769B2" w:rsidRDefault="003F6957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3F6957" w:rsidRPr="0078297B" w:rsidRDefault="003F6957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Na podstawie art. 37 ust.1 oraz art. 39 Rozporządzenia Parlamentu Europejskiego i Rady (UE) 2016/697 z dnia 27 kwietnia 2016 r. ws. ochrony osób fizycznych w związku z przetwarzaniem danych osobowych i ws.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 w:rsidR="003F6957" w:rsidRPr="004769B2" w:rsidRDefault="003F6957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F6957" w:rsidRPr="004769B2" w:rsidRDefault="003F6957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3F6957" w:rsidRPr="004769B2" w:rsidRDefault="003F6957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 xml:space="preserve">Wyznaczam Panią </w:t>
      </w:r>
      <w:r>
        <w:rPr>
          <w:rFonts w:ascii="Arial" w:hAnsi="Arial" w:cs="Arial"/>
          <w:b/>
          <w:sz w:val="20"/>
          <w:szCs w:val="20"/>
        </w:rPr>
        <w:t>Edytę Bajor</w:t>
      </w:r>
      <w:r w:rsidRPr="00CC3B38">
        <w:rPr>
          <w:rFonts w:ascii="Arial" w:hAnsi="Arial" w:cs="Arial"/>
          <w:b/>
          <w:sz w:val="20"/>
          <w:szCs w:val="20"/>
        </w:rPr>
        <w:t>,</w:t>
      </w:r>
      <w:r w:rsidRPr="004769B2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</w:t>
      </w:r>
      <w:r w:rsidRPr="004769B2">
        <w:rPr>
          <w:rFonts w:ascii="Arial" w:hAnsi="Arial" w:cs="Arial"/>
          <w:sz w:val="20"/>
          <w:szCs w:val="20"/>
        </w:rPr>
        <w:br/>
        <w:t xml:space="preserve">w </w:t>
      </w:r>
      <w:r>
        <w:rPr>
          <w:rFonts w:ascii="Arial" w:hAnsi="Arial" w:cs="Arial"/>
          <w:b/>
          <w:bCs/>
          <w:sz w:val="20"/>
          <w:szCs w:val="20"/>
        </w:rPr>
        <w:t>Zespole</w:t>
      </w:r>
      <w:r w:rsidRPr="00CC3B38">
        <w:rPr>
          <w:rFonts w:ascii="Arial" w:hAnsi="Arial" w:cs="Arial"/>
          <w:b/>
          <w:bCs/>
          <w:sz w:val="20"/>
          <w:szCs w:val="20"/>
        </w:rPr>
        <w:t xml:space="preserve"> Szkół im. dra Władysława Biegańskiego w Częstochowie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3F6957" w:rsidRPr="004769B2" w:rsidRDefault="003F6957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3F6957" w:rsidRPr="004769B2" w:rsidRDefault="003F6957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3F6957" w:rsidRPr="004769B2" w:rsidRDefault="003F6957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3F6957" w:rsidRPr="004769B2" w:rsidRDefault="003F6957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etwarzającego oraz pracowników 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3F6957" w:rsidRPr="004769B2" w:rsidRDefault="003F6957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3F6957" w:rsidRPr="004769B2" w:rsidRDefault="003F6957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3F6957" w:rsidRPr="004769B2" w:rsidRDefault="003F6957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3F6957" w:rsidRPr="004769B2" w:rsidRDefault="003F6957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3F6957" w:rsidRPr="004769B2" w:rsidRDefault="003F6957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3F6957" w:rsidRPr="004769B2" w:rsidRDefault="003F6957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F6957" w:rsidRDefault="003F6957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3F6957" w:rsidRPr="0078297B" w:rsidRDefault="003F6957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</w:t>
      </w:r>
      <w:r w:rsidRPr="00CC3B38">
        <w:rPr>
          <w:rFonts w:ascii="Arial" w:hAnsi="Arial" w:cs="Arial"/>
          <w:sz w:val="20"/>
          <w:szCs w:val="20"/>
        </w:rPr>
        <w:t xml:space="preserve">Panią </w:t>
      </w:r>
      <w:r w:rsidRPr="00CC3B38">
        <w:rPr>
          <w:rFonts w:ascii="Arial" w:hAnsi="Arial" w:cs="Arial"/>
          <w:b/>
          <w:sz w:val="20"/>
          <w:szCs w:val="20"/>
        </w:rPr>
        <w:t>Justynę Sprychę,</w:t>
      </w:r>
      <w:r w:rsidRPr="00CC3B38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>
        <w:rPr>
          <w:rFonts w:ascii="Arial" w:hAnsi="Arial" w:cs="Arial"/>
          <w:b/>
          <w:bCs/>
          <w:sz w:val="20"/>
          <w:szCs w:val="20"/>
        </w:rPr>
        <w:t>Zespole</w:t>
      </w:r>
      <w:r w:rsidRPr="00CC3B38">
        <w:rPr>
          <w:rFonts w:ascii="Arial" w:hAnsi="Arial" w:cs="Arial"/>
          <w:b/>
          <w:bCs/>
          <w:sz w:val="20"/>
          <w:szCs w:val="20"/>
        </w:rPr>
        <w:t xml:space="preserve"> Szkół im. dra Władysława Biegańskiego w Częstochowie</w:t>
      </w:r>
      <w:r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3F6957" w:rsidRDefault="003F6957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F6957" w:rsidRDefault="003F6957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3F6957" w:rsidRPr="004769B2" w:rsidRDefault="003F6957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Nr </w:t>
      </w:r>
      <w:r>
        <w:rPr>
          <w:rStyle w:val="5yl5"/>
          <w:rFonts w:ascii="Arial" w:hAnsi="Arial" w:cs="Arial"/>
          <w:b/>
          <w:sz w:val="20"/>
          <w:szCs w:val="20"/>
        </w:rPr>
        <w:t>21</w:t>
      </w:r>
      <w:r w:rsidRPr="004769B2">
        <w:rPr>
          <w:rStyle w:val="5yl5"/>
          <w:rFonts w:ascii="Arial" w:hAnsi="Arial" w:cs="Arial"/>
          <w:sz w:val="20"/>
          <w:szCs w:val="20"/>
        </w:rPr>
        <w:t>.</w:t>
      </w:r>
    </w:p>
    <w:p w:rsidR="003F6957" w:rsidRPr="004769B2" w:rsidRDefault="003F6957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F6957" w:rsidRPr="004769B2" w:rsidRDefault="003F6957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3F6957" w:rsidRPr="002F15C9" w:rsidRDefault="003F6957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mocą obowiązującą od </w:t>
      </w:r>
      <w:r>
        <w:rPr>
          <w:rFonts w:ascii="Arial" w:hAnsi="Arial" w:cs="Arial"/>
          <w:i/>
          <w:color w:val="000000"/>
          <w:sz w:val="20"/>
          <w:szCs w:val="20"/>
        </w:rPr>
        <w:t>1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20"/>
          <w:szCs w:val="20"/>
        </w:rPr>
        <w:t>listopada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202</w:t>
      </w:r>
      <w:r>
        <w:rPr>
          <w:rFonts w:ascii="Arial" w:hAnsi="Arial" w:cs="Arial"/>
          <w:i/>
          <w:color w:val="000000"/>
          <w:sz w:val="20"/>
          <w:szCs w:val="20"/>
        </w:rPr>
        <w:t>4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roku</w:t>
      </w:r>
      <w:r>
        <w:rPr>
          <w:rFonts w:ascii="Arial" w:hAnsi="Arial" w:cs="Arial"/>
          <w:i/>
          <w:color w:val="000000"/>
          <w:sz w:val="20"/>
          <w:szCs w:val="20"/>
        </w:rPr>
        <w:t>.</w:t>
      </w:r>
    </w:p>
    <w:p w:rsidR="003F6957" w:rsidRDefault="003F695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6957" w:rsidRDefault="003F695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6957" w:rsidRPr="00260331" w:rsidRDefault="003F6957" w:rsidP="0026033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6033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Dyrektor Szkoły /-/</w:t>
      </w:r>
      <w:r w:rsidRPr="00260331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260331">
        <w:rPr>
          <w:rFonts w:ascii="Arial" w:hAnsi="Arial" w:cs="Arial"/>
          <w:sz w:val="20"/>
          <w:szCs w:val="20"/>
        </w:rPr>
        <w:t>dr Jan Randak</w:t>
      </w:r>
    </w:p>
    <w:sectPr w:rsidR="003F6957" w:rsidRPr="00260331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ACD"/>
    <w:rsid w:val="00010C5A"/>
    <w:rsid w:val="0006052F"/>
    <w:rsid w:val="001369C5"/>
    <w:rsid w:val="00147626"/>
    <w:rsid w:val="0018148D"/>
    <w:rsid w:val="001C7EC7"/>
    <w:rsid w:val="00201AD9"/>
    <w:rsid w:val="00260331"/>
    <w:rsid w:val="00272A33"/>
    <w:rsid w:val="00295185"/>
    <w:rsid w:val="002D547B"/>
    <w:rsid w:val="002F15C9"/>
    <w:rsid w:val="0035536D"/>
    <w:rsid w:val="00376FB3"/>
    <w:rsid w:val="00385005"/>
    <w:rsid w:val="003C46C6"/>
    <w:rsid w:val="003F6957"/>
    <w:rsid w:val="00403F3B"/>
    <w:rsid w:val="004769B2"/>
    <w:rsid w:val="004D4ACD"/>
    <w:rsid w:val="005078D5"/>
    <w:rsid w:val="0057749C"/>
    <w:rsid w:val="005D6CD5"/>
    <w:rsid w:val="0060390E"/>
    <w:rsid w:val="0078297B"/>
    <w:rsid w:val="00804368"/>
    <w:rsid w:val="0081388B"/>
    <w:rsid w:val="00896CAD"/>
    <w:rsid w:val="0094201E"/>
    <w:rsid w:val="00A135F9"/>
    <w:rsid w:val="00A759A4"/>
    <w:rsid w:val="00B84E74"/>
    <w:rsid w:val="00BF36DA"/>
    <w:rsid w:val="00C538B5"/>
    <w:rsid w:val="00C61A10"/>
    <w:rsid w:val="00CC3B38"/>
    <w:rsid w:val="00CF40C2"/>
    <w:rsid w:val="00D52011"/>
    <w:rsid w:val="00DC5DAA"/>
    <w:rsid w:val="00DF23F6"/>
    <w:rsid w:val="00E73BD0"/>
    <w:rsid w:val="00ED664A"/>
    <w:rsid w:val="00F34BD0"/>
    <w:rsid w:val="00FB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90E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6039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efaultParagraphFont"/>
    <w:uiPriority w:val="99"/>
    <w:rsid w:val="0081388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34B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4B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317</Words>
  <Characters>1905</Characters>
  <Application>Microsoft Office Outlook</Application>
  <DocSecurity>0</DocSecurity>
  <Lines>0</Lines>
  <Paragraphs>0</Paragraphs>
  <ScaleCrop>false</ScaleCrop>
  <Company>BFO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6/2024</dc:title>
  <dc:subject/>
  <dc:creator>HP</dc:creator>
  <cp:keywords/>
  <dc:description/>
  <cp:lastModifiedBy>Sekretariat</cp:lastModifiedBy>
  <cp:revision>3</cp:revision>
  <cp:lastPrinted>2022-02-07T12:33:00Z</cp:lastPrinted>
  <dcterms:created xsi:type="dcterms:W3CDTF">2025-07-16T08:10:00Z</dcterms:created>
  <dcterms:modified xsi:type="dcterms:W3CDTF">2025-09-24T10:42:00Z</dcterms:modified>
</cp:coreProperties>
</file>