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DD6" w:rsidRDefault="00D90DD6" w:rsidP="00281826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281826" w:rsidRDefault="00281826" w:rsidP="0028182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Częstochowa, </w:t>
      </w:r>
      <w:r w:rsidR="009A589C">
        <w:rPr>
          <w:sz w:val="24"/>
          <w:szCs w:val="24"/>
        </w:rPr>
        <w:t>26</w:t>
      </w:r>
      <w:r>
        <w:rPr>
          <w:sz w:val="24"/>
          <w:szCs w:val="24"/>
        </w:rPr>
        <w:t>.</w:t>
      </w:r>
      <w:r w:rsidR="003A7C35">
        <w:rPr>
          <w:sz w:val="24"/>
          <w:szCs w:val="24"/>
        </w:rPr>
        <w:t>10</w:t>
      </w:r>
      <w:r>
        <w:rPr>
          <w:sz w:val="24"/>
          <w:szCs w:val="24"/>
        </w:rPr>
        <w:t>.2026 r.</w:t>
      </w:r>
    </w:p>
    <w:p w:rsidR="009A589C" w:rsidRDefault="009A589C" w:rsidP="00281826">
      <w:pPr>
        <w:rPr>
          <w:sz w:val="24"/>
          <w:szCs w:val="24"/>
        </w:rPr>
      </w:pPr>
    </w:p>
    <w:p w:rsidR="009A589C" w:rsidRDefault="009A589C" w:rsidP="00281826">
      <w:pPr>
        <w:rPr>
          <w:sz w:val="24"/>
          <w:szCs w:val="24"/>
        </w:rPr>
      </w:pPr>
    </w:p>
    <w:p w:rsidR="00281826" w:rsidRDefault="00281826" w:rsidP="00281826">
      <w:pPr>
        <w:rPr>
          <w:sz w:val="24"/>
          <w:szCs w:val="24"/>
        </w:rPr>
      </w:pPr>
    </w:p>
    <w:p w:rsidR="009A589C" w:rsidRDefault="009A589C" w:rsidP="0028182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Informacja</w:t>
      </w:r>
    </w:p>
    <w:p w:rsidR="009A589C" w:rsidRDefault="009A589C" w:rsidP="00281826">
      <w:pPr>
        <w:rPr>
          <w:sz w:val="24"/>
          <w:szCs w:val="24"/>
        </w:rPr>
      </w:pPr>
    </w:p>
    <w:p w:rsidR="00281826" w:rsidRDefault="00281826" w:rsidP="00281826">
      <w:pPr>
        <w:rPr>
          <w:sz w:val="24"/>
          <w:szCs w:val="24"/>
        </w:rPr>
      </w:pPr>
    </w:p>
    <w:p w:rsidR="00281826" w:rsidRDefault="00281826" w:rsidP="00281826">
      <w:pPr>
        <w:rPr>
          <w:sz w:val="24"/>
          <w:szCs w:val="24"/>
        </w:rPr>
      </w:pPr>
    </w:p>
    <w:p w:rsidR="009A589C" w:rsidRDefault="009A589C" w:rsidP="009A589C">
      <w:r>
        <w:t xml:space="preserve"> Do naboru na wolne stanowisko urzędnicze – referent zgłosił się </w:t>
      </w:r>
      <w:r>
        <w:t>4</w:t>
      </w:r>
      <w:r>
        <w:t xml:space="preserve"> kandydat:</w:t>
      </w:r>
    </w:p>
    <w:p w:rsidR="009A589C" w:rsidRDefault="009A589C" w:rsidP="009A589C">
      <w:pPr>
        <w:pStyle w:val="Akapitzlist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 xml:space="preserve">Pani Monika </w:t>
      </w:r>
      <w:proofErr w:type="spellStart"/>
      <w:r>
        <w:rPr>
          <w:sz w:val="28"/>
          <w:szCs w:val="28"/>
        </w:rPr>
        <w:t>Konieczek</w:t>
      </w:r>
      <w:proofErr w:type="spellEnd"/>
    </w:p>
    <w:p w:rsidR="009A589C" w:rsidRDefault="009A589C" w:rsidP="009A589C">
      <w:pPr>
        <w:pStyle w:val="Akapitzlist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Pani Agnieszka Ciekot</w:t>
      </w:r>
    </w:p>
    <w:p w:rsidR="009A589C" w:rsidRDefault="009A589C" w:rsidP="009A589C">
      <w:pPr>
        <w:pStyle w:val="Akapitzlist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 xml:space="preserve">Pani Joanna </w:t>
      </w:r>
      <w:proofErr w:type="spellStart"/>
      <w:r>
        <w:rPr>
          <w:sz w:val="28"/>
          <w:szCs w:val="28"/>
        </w:rPr>
        <w:t>Trzepizór</w:t>
      </w:r>
      <w:proofErr w:type="spellEnd"/>
    </w:p>
    <w:p w:rsidR="009A589C" w:rsidRDefault="009A589C" w:rsidP="009A589C">
      <w:pPr>
        <w:pStyle w:val="Akapitzlist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Pani Ewa Siwy</w:t>
      </w:r>
    </w:p>
    <w:p w:rsidR="00090F9C" w:rsidRDefault="00090F9C" w:rsidP="00090F9C">
      <w:pPr>
        <w:pStyle w:val="Akapitzlist"/>
        <w:ind w:left="405"/>
        <w:rPr>
          <w:sz w:val="28"/>
          <w:szCs w:val="28"/>
        </w:rPr>
      </w:pPr>
    </w:p>
    <w:p w:rsidR="00090F9C" w:rsidRDefault="00090F9C" w:rsidP="00090F9C">
      <w:pPr>
        <w:pStyle w:val="Akapitzlist"/>
        <w:ind w:left="405"/>
        <w:rPr>
          <w:sz w:val="28"/>
          <w:szCs w:val="28"/>
        </w:rPr>
      </w:pPr>
    </w:p>
    <w:p w:rsidR="00090F9C" w:rsidRDefault="00090F9C" w:rsidP="00090F9C">
      <w:pPr>
        <w:pStyle w:val="Akapitzlist"/>
        <w:ind w:left="405"/>
        <w:rPr>
          <w:sz w:val="28"/>
          <w:szCs w:val="28"/>
        </w:rPr>
      </w:pPr>
    </w:p>
    <w:p w:rsidR="00090F9C" w:rsidRDefault="00090F9C" w:rsidP="00090F9C">
      <w:pPr>
        <w:pStyle w:val="Akapitzlist"/>
        <w:ind w:left="405"/>
        <w:rPr>
          <w:sz w:val="28"/>
          <w:szCs w:val="28"/>
        </w:rPr>
      </w:pPr>
    </w:p>
    <w:p w:rsidR="00090F9C" w:rsidRDefault="00090F9C" w:rsidP="00090F9C">
      <w:pPr>
        <w:pStyle w:val="Akapitzlist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Dyrektor Zespołu Szkolno-Przedszkolnego nr 3 </w:t>
      </w:r>
    </w:p>
    <w:p w:rsidR="00090F9C" w:rsidRPr="009A589C" w:rsidRDefault="00090F9C" w:rsidP="00090F9C">
      <w:pPr>
        <w:pStyle w:val="Akapitzlist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Agnieszka </w:t>
      </w:r>
      <w:proofErr w:type="spellStart"/>
      <w:r>
        <w:rPr>
          <w:sz w:val="28"/>
          <w:szCs w:val="28"/>
        </w:rPr>
        <w:t>Benduch</w:t>
      </w:r>
      <w:proofErr w:type="spellEnd"/>
    </w:p>
    <w:sectPr w:rsidR="00090F9C" w:rsidRPr="009A589C" w:rsidSect="003350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1CE" w:rsidRDefault="005A01CE" w:rsidP="00B7739C">
      <w:r>
        <w:separator/>
      </w:r>
    </w:p>
  </w:endnote>
  <w:endnote w:type="continuationSeparator" w:id="0">
    <w:p w:rsidR="005A01CE" w:rsidRDefault="005A01CE" w:rsidP="00B7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1CE" w:rsidRDefault="005A01CE" w:rsidP="00B7739C">
      <w:r>
        <w:separator/>
      </w:r>
    </w:p>
  </w:footnote>
  <w:footnote w:type="continuationSeparator" w:id="0">
    <w:p w:rsidR="005A01CE" w:rsidRDefault="005A01CE" w:rsidP="00B77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08B" w:rsidRDefault="0033508B" w:rsidP="0033508B">
    <w:pPr>
      <w:pStyle w:val="NormalnyWeb"/>
      <w:tabs>
        <w:tab w:val="left" w:pos="5186"/>
      </w:tabs>
    </w:pPr>
    <w:r>
      <w:tab/>
    </w:r>
  </w:p>
  <w:p w:rsidR="00F60E6F" w:rsidRDefault="0033508B" w:rsidP="00F60E6F">
    <w:pPr>
      <w:pStyle w:val="NormalnyWeb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-537210</wp:posOffset>
          </wp:positionH>
          <wp:positionV relativeFrom="paragraph">
            <wp:posOffset>179070</wp:posOffset>
          </wp:positionV>
          <wp:extent cx="1172210" cy="1172210"/>
          <wp:effectExtent l="0" t="0" r="8890" b="8890"/>
          <wp:wrapThrough wrapText="bothSides">
            <wp:wrapPolygon edited="0">
              <wp:start x="0" y="0"/>
              <wp:lineTo x="0" y="21413"/>
              <wp:lineTo x="21413" y="21413"/>
              <wp:lineTo x="21413" y="0"/>
              <wp:lineTo x="0" y="0"/>
            </wp:wrapPolygon>
          </wp:wrapThrough>
          <wp:docPr id="11" name="Obraz 11" descr="C:\Users\Pracownik\Desktop\Nowy folder\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ownik\Desktop\Nowy folder\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210" cy="1172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B019C" w:rsidRPr="00434A5E" w:rsidRDefault="007B019C" w:rsidP="00F60E6F">
    <w:pPr>
      <w:pStyle w:val="Tytu"/>
      <w:ind w:firstLine="709"/>
      <w:rPr>
        <w:sz w:val="24"/>
        <w:szCs w:val="24"/>
      </w:rPr>
    </w:pPr>
    <w:r w:rsidRPr="00434A5E">
      <w:rPr>
        <w:sz w:val="24"/>
        <w:szCs w:val="24"/>
      </w:rPr>
      <w:t xml:space="preserve">Zespół Szkolno-Przedszkolny Nr 3 </w:t>
    </w:r>
  </w:p>
  <w:p w:rsidR="007B019C" w:rsidRPr="00434A5E" w:rsidRDefault="007B019C" w:rsidP="005A2D86">
    <w:pPr>
      <w:pStyle w:val="Tytu"/>
      <w:ind w:firstLine="708"/>
      <w:rPr>
        <w:sz w:val="24"/>
        <w:szCs w:val="24"/>
      </w:rPr>
    </w:pPr>
    <w:r w:rsidRPr="00434A5E">
      <w:rPr>
        <w:sz w:val="24"/>
        <w:szCs w:val="24"/>
      </w:rPr>
      <w:t xml:space="preserve">w Częstochowie </w:t>
    </w:r>
  </w:p>
  <w:p w:rsidR="007B019C" w:rsidRPr="00434A5E" w:rsidRDefault="007B019C" w:rsidP="005A2D86">
    <w:pPr>
      <w:pStyle w:val="Tytu"/>
      <w:ind w:firstLine="708"/>
      <w:rPr>
        <w:sz w:val="24"/>
        <w:szCs w:val="24"/>
      </w:rPr>
    </w:pPr>
    <w:r w:rsidRPr="00434A5E">
      <w:rPr>
        <w:sz w:val="24"/>
        <w:szCs w:val="24"/>
      </w:rPr>
      <w:t xml:space="preserve">Łukasińskiego 70/74 </w:t>
    </w:r>
  </w:p>
  <w:p w:rsidR="007B019C" w:rsidRPr="00434A5E" w:rsidRDefault="007B019C" w:rsidP="005A2D86">
    <w:pPr>
      <w:pStyle w:val="Tytu"/>
      <w:ind w:firstLine="708"/>
      <w:rPr>
        <w:sz w:val="18"/>
        <w:szCs w:val="18"/>
      </w:rPr>
    </w:pPr>
    <w:r w:rsidRPr="00434A5E">
      <w:rPr>
        <w:sz w:val="18"/>
        <w:szCs w:val="18"/>
      </w:rPr>
      <w:t xml:space="preserve">e-mail </w:t>
    </w:r>
    <w:hyperlink r:id="rId2" w:history="1">
      <w:r w:rsidRPr="00434A5E">
        <w:rPr>
          <w:rStyle w:val="Hipercze"/>
          <w:rFonts w:asciiTheme="minorHAnsi" w:hAnsiTheme="minorHAnsi"/>
          <w:sz w:val="18"/>
          <w:szCs w:val="18"/>
        </w:rPr>
        <w:t>zsp3@edukacja.czestochowa.pl</w:t>
      </w:r>
    </w:hyperlink>
    <w:r w:rsidRPr="00434A5E">
      <w:rPr>
        <w:rFonts w:asciiTheme="minorHAnsi" w:hAnsiTheme="minorHAnsi"/>
        <w:sz w:val="18"/>
        <w:szCs w:val="18"/>
      </w:rPr>
      <w:t xml:space="preserve">  </w:t>
    </w:r>
  </w:p>
  <w:p w:rsidR="007B019C" w:rsidRPr="00434A5E" w:rsidRDefault="007B019C" w:rsidP="005A2D86">
    <w:pPr>
      <w:pStyle w:val="Tytu"/>
      <w:rPr>
        <w:rFonts w:asciiTheme="minorHAnsi" w:hAnsiTheme="minorHAnsi"/>
        <w:sz w:val="18"/>
        <w:szCs w:val="18"/>
      </w:rPr>
    </w:pPr>
    <w:r w:rsidRPr="00434A5E">
      <w:rPr>
        <w:rFonts w:asciiTheme="minorHAnsi" w:hAnsiTheme="minorHAnsi"/>
        <w:sz w:val="18"/>
        <w:szCs w:val="18"/>
      </w:rPr>
      <w:t xml:space="preserve">             </w:t>
    </w:r>
    <w:r>
      <w:rPr>
        <w:rFonts w:asciiTheme="minorHAnsi" w:hAnsiTheme="minorHAnsi"/>
        <w:sz w:val="18"/>
        <w:szCs w:val="18"/>
      </w:rPr>
      <w:t xml:space="preserve">   </w:t>
    </w:r>
    <w:r w:rsidR="00485F79">
      <w:rPr>
        <w:rFonts w:asciiTheme="minorHAnsi" w:hAnsiTheme="minorHAnsi"/>
        <w:sz w:val="18"/>
        <w:szCs w:val="18"/>
      </w:rPr>
      <w:t xml:space="preserve">  </w:t>
    </w:r>
    <w:r w:rsidR="00485F79">
      <w:rPr>
        <w:sz w:val="18"/>
        <w:szCs w:val="18"/>
      </w:rPr>
      <w:t>http://zsp3czest.szkolnastrona.pl</w:t>
    </w:r>
    <w:r w:rsidR="00485F79">
      <w:rPr>
        <w:rFonts w:asciiTheme="minorHAnsi" w:hAnsiTheme="minorHAnsi"/>
        <w:sz w:val="18"/>
        <w:szCs w:val="18"/>
      </w:rPr>
      <w:t xml:space="preserve"> </w:t>
    </w:r>
  </w:p>
  <w:p w:rsidR="007B019C" w:rsidRPr="00434A5E" w:rsidRDefault="007B019C" w:rsidP="005A2D86">
    <w:pPr>
      <w:rPr>
        <w:sz w:val="18"/>
        <w:szCs w:val="18"/>
      </w:rPr>
    </w:pPr>
    <w:r w:rsidRPr="00434A5E">
      <w:rPr>
        <w:sz w:val="18"/>
        <w:szCs w:val="18"/>
      </w:rPr>
      <w:t xml:space="preserve">              </w:t>
    </w:r>
    <w:r>
      <w:rPr>
        <w:sz w:val="18"/>
        <w:szCs w:val="18"/>
      </w:rPr>
      <w:t xml:space="preserve">   </w:t>
    </w:r>
    <w:r w:rsidRPr="00434A5E">
      <w:rPr>
        <w:sz w:val="18"/>
        <w:szCs w:val="18"/>
      </w:rPr>
      <w:t>Tel/ fax 34 323 13 82</w:t>
    </w:r>
  </w:p>
  <w:p w:rsidR="007B019C" w:rsidRPr="00434A5E" w:rsidRDefault="007B019C" w:rsidP="00B7739C">
    <w:pPr>
      <w:pStyle w:val="Nagwek1"/>
      <w:numPr>
        <w:ilvl w:val="0"/>
        <w:numId w:val="0"/>
      </w:numPr>
      <w:rPr>
        <w:sz w:val="2"/>
        <w:szCs w:val="2"/>
      </w:rPr>
    </w:pPr>
    <w:r>
      <w:rPr>
        <w:sz w:val="2"/>
        <w:szCs w:val="2"/>
      </w:rPr>
      <w:t xml:space="preserve">     </w:t>
    </w:r>
  </w:p>
  <w:p w:rsidR="007B019C" w:rsidRDefault="007B0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4168A"/>
    <w:multiLevelType w:val="multilevel"/>
    <w:tmpl w:val="A9B6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5273676"/>
    <w:multiLevelType w:val="hybridMultilevel"/>
    <w:tmpl w:val="238E8646"/>
    <w:lvl w:ilvl="0" w:tplc="3C469AA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8B51286"/>
    <w:multiLevelType w:val="multilevel"/>
    <w:tmpl w:val="9836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93262"/>
    <w:multiLevelType w:val="hybridMultilevel"/>
    <w:tmpl w:val="11D2EE18"/>
    <w:lvl w:ilvl="0" w:tplc="39EEAA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05EE6"/>
    <w:multiLevelType w:val="multilevel"/>
    <w:tmpl w:val="CE341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E5287C"/>
    <w:multiLevelType w:val="hybridMultilevel"/>
    <w:tmpl w:val="A08EDF6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B186973"/>
    <w:multiLevelType w:val="hybridMultilevel"/>
    <w:tmpl w:val="539C1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44D34"/>
    <w:multiLevelType w:val="hybridMultilevel"/>
    <w:tmpl w:val="ECF28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A3667"/>
    <w:multiLevelType w:val="hybridMultilevel"/>
    <w:tmpl w:val="B5727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F5FC3"/>
    <w:multiLevelType w:val="multilevel"/>
    <w:tmpl w:val="04F46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D0D2C"/>
    <w:multiLevelType w:val="multilevel"/>
    <w:tmpl w:val="12E43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402A2A"/>
    <w:multiLevelType w:val="multilevel"/>
    <w:tmpl w:val="93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F51E48"/>
    <w:multiLevelType w:val="multilevel"/>
    <w:tmpl w:val="ABC6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7"/>
  </w:num>
  <w:num w:numId="14">
    <w:abstractNumId w:val="8"/>
  </w:num>
  <w:num w:numId="15">
    <w:abstractNumId w:val="6"/>
  </w:num>
  <w:num w:numId="16">
    <w:abstractNumId w:val="9"/>
  </w:num>
  <w:num w:numId="17">
    <w:abstractNumId w:val="4"/>
  </w:num>
  <w:num w:numId="18">
    <w:abstractNumId w:val="12"/>
  </w:num>
  <w:num w:numId="19">
    <w:abstractNumId w:val="10"/>
  </w:num>
  <w:num w:numId="20">
    <w:abstractNumId w:val="11"/>
  </w:num>
  <w:num w:numId="21">
    <w:abstractNumId w:val="13"/>
  </w:num>
  <w:num w:numId="22">
    <w:abstractNumId w:val="0"/>
  </w:num>
  <w:num w:numId="23">
    <w:abstractNumId w:val="3"/>
  </w:num>
  <w:num w:numId="24">
    <w:abstractNumId w:val="5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DDB"/>
    <w:rsid w:val="00017704"/>
    <w:rsid w:val="0003763B"/>
    <w:rsid w:val="00055975"/>
    <w:rsid w:val="00062627"/>
    <w:rsid w:val="00084620"/>
    <w:rsid w:val="00090F9C"/>
    <w:rsid w:val="000A5EC9"/>
    <w:rsid w:val="000D1A3E"/>
    <w:rsid w:val="000D5F28"/>
    <w:rsid w:val="000E4643"/>
    <w:rsid w:val="00113495"/>
    <w:rsid w:val="001212C7"/>
    <w:rsid w:val="00126CF4"/>
    <w:rsid w:val="00157885"/>
    <w:rsid w:val="00167CC4"/>
    <w:rsid w:val="001735F9"/>
    <w:rsid w:val="00174FA1"/>
    <w:rsid w:val="00177DBF"/>
    <w:rsid w:val="001C0E4F"/>
    <w:rsid w:val="001D6CA2"/>
    <w:rsid w:val="001E376F"/>
    <w:rsid w:val="001F0075"/>
    <w:rsid w:val="0021366B"/>
    <w:rsid w:val="002254E5"/>
    <w:rsid w:val="002259D8"/>
    <w:rsid w:val="00253ED2"/>
    <w:rsid w:val="002633BC"/>
    <w:rsid w:val="00281826"/>
    <w:rsid w:val="002D0181"/>
    <w:rsid w:val="002E20DF"/>
    <w:rsid w:val="0031166D"/>
    <w:rsid w:val="003165A6"/>
    <w:rsid w:val="0033508B"/>
    <w:rsid w:val="00340174"/>
    <w:rsid w:val="003553F5"/>
    <w:rsid w:val="00355432"/>
    <w:rsid w:val="003617A1"/>
    <w:rsid w:val="00397CED"/>
    <w:rsid w:val="003A7C35"/>
    <w:rsid w:val="003B225B"/>
    <w:rsid w:val="003B52DD"/>
    <w:rsid w:val="003E05A1"/>
    <w:rsid w:val="003F0139"/>
    <w:rsid w:val="003F2D0E"/>
    <w:rsid w:val="00434A5E"/>
    <w:rsid w:val="004604DC"/>
    <w:rsid w:val="00467BBB"/>
    <w:rsid w:val="004741A0"/>
    <w:rsid w:val="00485F79"/>
    <w:rsid w:val="004C023D"/>
    <w:rsid w:val="004C40BF"/>
    <w:rsid w:val="004C4E0C"/>
    <w:rsid w:val="004C70B0"/>
    <w:rsid w:val="004D5FD2"/>
    <w:rsid w:val="005108AA"/>
    <w:rsid w:val="0052632E"/>
    <w:rsid w:val="00545DE2"/>
    <w:rsid w:val="00570433"/>
    <w:rsid w:val="005947FE"/>
    <w:rsid w:val="005A01CE"/>
    <w:rsid w:val="005A2D86"/>
    <w:rsid w:val="005D27C2"/>
    <w:rsid w:val="005F1679"/>
    <w:rsid w:val="005F3D63"/>
    <w:rsid w:val="005F4A38"/>
    <w:rsid w:val="00625888"/>
    <w:rsid w:val="0064673A"/>
    <w:rsid w:val="00681BAB"/>
    <w:rsid w:val="00692959"/>
    <w:rsid w:val="00696D8E"/>
    <w:rsid w:val="007072B6"/>
    <w:rsid w:val="007144F3"/>
    <w:rsid w:val="007231B8"/>
    <w:rsid w:val="00733E80"/>
    <w:rsid w:val="007411A7"/>
    <w:rsid w:val="0074444C"/>
    <w:rsid w:val="00760CB6"/>
    <w:rsid w:val="007723C5"/>
    <w:rsid w:val="00774A8F"/>
    <w:rsid w:val="00780F89"/>
    <w:rsid w:val="00781493"/>
    <w:rsid w:val="007964C0"/>
    <w:rsid w:val="007A310C"/>
    <w:rsid w:val="007B019C"/>
    <w:rsid w:val="007C3BF8"/>
    <w:rsid w:val="00824CB0"/>
    <w:rsid w:val="00832E55"/>
    <w:rsid w:val="00846E60"/>
    <w:rsid w:val="0085080A"/>
    <w:rsid w:val="00862CDD"/>
    <w:rsid w:val="00867DA9"/>
    <w:rsid w:val="00883B63"/>
    <w:rsid w:val="008A7BA6"/>
    <w:rsid w:val="008B2132"/>
    <w:rsid w:val="008E1CF8"/>
    <w:rsid w:val="00903038"/>
    <w:rsid w:val="00940BC7"/>
    <w:rsid w:val="009525FD"/>
    <w:rsid w:val="009639B3"/>
    <w:rsid w:val="009946D0"/>
    <w:rsid w:val="009A2067"/>
    <w:rsid w:val="009A589C"/>
    <w:rsid w:val="009B1858"/>
    <w:rsid w:val="009B1CBF"/>
    <w:rsid w:val="009B4EC3"/>
    <w:rsid w:val="00A06CF7"/>
    <w:rsid w:val="00A20A71"/>
    <w:rsid w:val="00A96F4D"/>
    <w:rsid w:val="00AA60ED"/>
    <w:rsid w:val="00AB25CD"/>
    <w:rsid w:val="00AC5B01"/>
    <w:rsid w:val="00AD11F1"/>
    <w:rsid w:val="00B20BB9"/>
    <w:rsid w:val="00B31CC4"/>
    <w:rsid w:val="00B32DC5"/>
    <w:rsid w:val="00B424CB"/>
    <w:rsid w:val="00B4391A"/>
    <w:rsid w:val="00B65159"/>
    <w:rsid w:val="00B75B44"/>
    <w:rsid w:val="00B76505"/>
    <w:rsid w:val="00B7739C"/>
    <w:rsid w:val="00BB08FC"/>
    <w:rsid w:val="00BD1D6F"/>
    <w:rsid w:val="00BE4A93"/>
    <w:rsid w:val="00BE6778"/>
    <w:rsid w:val="00BF1898"/>
    <w:rsid w:val="00C13840"/>
    <w:rsid w:val="00C150EA"/>
    <w:rsid w:val="00C62B7C"/>
    <w:rsid w:val="00C62E09"/>
    <w:rsid w:val="00C64854"/>
    <w:rsid w:val="00C82516"/>
    <w:rsid w:val="00CB32C3"/>
    <w:rsid w:val="00CD007E"/>
    <w:rsid w:val="00D10C53"/>
    <w:rsid w:val="00D272EF"/>
    <w:rsid w:val="00D42A3B"/>
    <w:rsid w:val="00D43634"/>
    <w:rsid w:val="00D741A5"/>
    <w:rsid w:val="00D769E4"/>
    <w:rsid w:val="00D86A9A"/>
    <w:rsid w:val="00D90DD6"/>
    <w:rsid w:val="00D92F24"/>
    <w:rsid w:val="00D9586E"/>
    <w:rsid w:val="00D97D93"/>
    <w:rsid w:val="00DE7DE9"/>
    <w:rsid w:val="00DF4F30"/>
    <w:rsid w:val="00E12B1A"/>
    <w:rsid w:val="00E2306E"/>
    <w:rsid w:val="00E423A0"/>
    <w:rsid w:val="00E7262D"/>
    <w:rsid w:val="00E8693E"/>
    <w:rsid w:val="00E904F3"/>
    <w:rsid w:val="00E96BC0"/>
    <w:rsid w:val="00EC12C8"/>
    <w:rsid w:val="00F1518A"/>
    <w:rsid w:val="00F17E3A"/>
    <w:rsid w:val="00F205E7"/>
    <w:rsid w:val="00F22C28"/>
    <w:rsid w:val="00F3429D"/>
    <w:rsid w:val="00F401BE"/>
    <w:rsid w:val="00F60E6F"/>
    <w:rsid w:val="00F61E4C"/>
    <w:rsid w:val="00F636A8"/>
    <w:rsid w:val="00F66585"/>
    <w:rsid w:val="00F936F3"/>
    <w:rsid w:val="00F95F73"/>
    <w:rsid w:val="00FA4DDB"/>
    <w:rsid w:val="00FA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C83DD"/>
  <w15:chartTrackingRefBased/>
  <w15:docId w15:val="{0748C72D-D8E2-4A90-9A7B-BFD78F05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3BF8"/>
    <w:pPr>
      <w:spacing w:after="0" w:line="240" w:lineRule="auto"/>
    </w:pPr>
    <w:rPr>
      <w:rFonts w:ascii="Calibri" w:eastAsia="Calibri" w:hAnsi="Calibri" w:cs="Times New Roman"/>
      <w:lang w:val="pl-PL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numPr>
        <w:ilvl w:val="1"/>
        <w:numId w:val="12"/>
      </w:numPr>
      <w:spacing w:before="36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numPr>
        <w:ilvl w:val="2"/>
        <w:numId w:val="1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numPr>
        <w:ilvl w:val="3"/>
        <w:numId w:val="1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numPr>
        <w:ilvl w:val="4"/>
        <w:numId w:val="12"/>
      </w:numPr>
      <w:spacing w:before="20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numPr>
        <w:ilvl w:val="5"/>
        <w:numId w:val="1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numPr>
        <w:ilvl w:val="6"/>
        <w:numId w:val="1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numPr>
        <w:ilvl w:val="7"/>
        <w:numId w:val="1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numPr>
        <w:ilvl w:val="8"/>
        <w:numId w:val="1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pPr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Pr>
      <w:color w:val="5A5A5A" w:themeColor="text1" w:themeTint="A5"/>
      <w:spacing w:val="10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aps/>
    </w:rPr>
  </w:style>
  <w:style w:type="character" w:styleId="Pogrubienie">
    <w:name w:val="Strong"/>
    <w:basedOn w:val="Domylnaczcionkaakapitu"/>
    <w:uiPriority w:val="22"/>
    <w:qFormat/>
    <w:rPr>
      <w:b/>
      <w:bCs/>
      <w:color w:val="000000" w:themeColor="text1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color w:val="000000" w:themeColor="text1"/>
      <w:shd w:val="clear" w:color="auto" w:fill="F2F2F2" w:themeFill="background1" w:themeFillShade="F2"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Pr>
      <w:b w:val="0"/>
      <w:bCs w:val="0"/>
      <w:smallCaps/>
      <w:spacing w:val="5"/>
    </w:rPr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after="200"/>
    </w:pPr>
    <w:rPr>
      <w:i/>
      <w:iCs/>
      <w:color w:val="323232" w:themeColor="text2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pPr>
      <w:outlineLvl w:val="9"/>
    </w:p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4DDB"/>
    <w:rPr>
      <w:color w:val="6B9F25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773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739C"/>
  </w:style>
  <w:style w:type="paragraph" w:styleId="Stopka">
    <w:name w:val="footer"/>
    <w:basedOn w:val="Normalny"/>
    <w:link w:val="StopkaZnak"/>
    <w:uiPriority w:val="99"/>
    <w:unhideWhenUsed/>
    <w:rsid w:val="00B773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739C"/>
  </w:style>
  <w:style w:type="table" w:styleId="Tabela-Siatka">
    <w:name w:val="Table Grid"/>
    <w:basedOn w:val="Standardowy"/>
    <w:uiPriority w:val="39"/>
    <w:rsid w:val="00A20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01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13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60E6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4604D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4604DC"/>
    <w:pPr>
      <w:spacing w:after="140" w:line="276" w:lineRule="auto"/>
    </w:pPr>
  </w:style>
  <w:style w:type="character" w:customStyle="1" w:styleId="StrongEmphasis">
    <w:name w:val="Strong Emphasis"/>
    <w:rsid w:val="004604DC"/>
    <w:rPr>
      <w:b/>
      <w:bCs/>
    </w:rPr>
  </w:style>
  <w:style w:type="paragraph" w:customStyle="1" w:styleId="isselectedend">
    <w:name w:val="isselectedend"/>
    <w:basedOn w:val="Normalny"/>
    <w:rsid w:val="00F61E4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zsp3@edukacja.czestochowa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nik\AppData\Roaming\Microsoft\Szablony\Projekt%20Raport%20(pusty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9F562D-FB54-4B5E-9C47-DFE63228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 Raport (pusty).dotx</Template>
  <TotalTime>1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keywords/>
  <cp:lastModifiedBy>dyrektor</cp:lastModifiedBy>
  <cp:revision>3</cp:revision>
  <cp:lastPrinted>2026-06-02T11:47:00Z</cp:lastPrinted>
  <dcterms:created xsi:type="dcterms:W3CDTF">2026-11-02T09:08:00Z</dcterms:created>
  <dcterms:modified xsi:type="dcterms:W3CDTF">2026-11-02T09:09:00Z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