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A86" w:rsidRPr="00745C1A" w:rsidRDefault="001B0A86" w:rsidP="001F68D4">
      <w:pPr>
        <w:pStyle w:val="Domylni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5C1A">
        <w:rPr>
          <w:rFonts w:ascii="Arial" w:hAnsi="Arial" w:cs="Arial"/>
          <w:b/>
          <w:sz w:val="24"/>
          <w:szCs w:val="24"/>
        </w:rPr>
        <w:t xml:space="preserve">Kontrole w Miejskim Przedszkolu Nr 3 „BAJKOWA KRAINA” w </w:t>
      </w:r>
      <w:r>
        <w:rPr>
          <w:rFonts w:ascii="Arial" w:hAnsi="Arial" w:cs="Arial"/>
          <w:b/>
          <w:sz w:val="24"/>
          <w:szCs w:val="24"/>
        </w:rPr>
        <w:t>Częstochowie, rok</w:t>
      </w:r>
      <w:r w:rsidRPr="00745C1A">
        <w:rPr>
          <w:rFonts w:ascii="Arial" w:hAnsi="Arial" w:cs="Arial"/>
          <w:b/>
          <w:sz w:val="24"/>
          <w:szCs w:val="24"/>
        </w:rPr>
        <w:t xml:space="preserve"> 201</w:t>
      </w:r>
      <w:r>
        <w:rPr>
          <w:rFonts w:ascii="Arial" w:hAnsi="Arial" w:cs="Arial"/>
          <w:b/>
          <w:sz w:val="24"/>
          <w:szCs w:val="24"/>
        </w:rPr>
        <w:t>6</w:t>
      </w:r>
    </w:p>
    <w:p w:rsidR="001B0A86" w:rsidRPr="001F68D4" w:rsidRDefault="001B0A86" w:rsidP="001F68D4">
      <w:pPr>
        <w:pStyle w:val="Domylnie"/>
        <w:spacing w:after="0" w:line="240" w:lineRule="auto"/>
        <w:jc w:val="center"/>
        <w:rPr>
          <w:rFonts w:ascii="Arial" w:hAnsi="Arial" w:cs="Arial"/>
        </w:rPr>
      </w:pPr>
    </w:p>
    <w:tbl>
      <w:tblPr>
        <w:tblW w:w="0" w:type="auto"/>
        <w:tblInd w:w="16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767"/>
        <w:gridCol w:w="1400"/>
        <w:gridCol w:w="1513"/>
        <w:gridCol w:w="2600"/>
        <w:gridCol w:w="5800"/>
        <w:gridCol w:w="1900"/>
      </w:tblGrid>
      <w:tr w:rsidR="001B0A86" w:rsidRPr="001F68D4" w:rsidTr="00D84600">
        <w:tc>
          <w:tcPr>
            <w:tcW w:w="767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Lp. 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Data podjęcia </w:t>
            </w:r>
          </w:p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1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Data zakończenia </w:t>
            </w:r>
          </w:p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Oznaczenie organu</w:t>
            </w:r>
          </w:p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5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Zakres przedmiotowy</w:t>
            </w:r>
          </w:p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1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Zalecenia pokontrolne</w:t>
            </w: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A40E5F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07.01.2016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A40E5F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11.01.2016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PIP</w:t>
            </w:r>
          </w:p>
          <w:p w:rsidR="001B0A86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Prawna ochrona pracy- rekontrola</w:t>
            </w: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15.02.2016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15.02.2016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PPIS Cz- 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Default="001B0A86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Ocena realizacji programów edukacyjnych „Żywienie na wagę zdrowia” i „Czyste powietrze wokół nas”.</w:t>
            </w:r>
          </w:p>
          <w:p w:rsidR="001B0A86" w:rsidRPr="001F68D4" w:rsidRDefault="001B0A86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922AE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D84600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1B0A86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D67E76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A7FDB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A86" w:rsidRPr="001F68D4" w:rsidRDefault="001B0A86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B0A86" w:rsidRPr="001F68D4" w:rsidRDefault="001B0A86" w:rsidP="00D84600">
      <w:pPr>
        <w:pStyle w:val="Domylnie"/>
        <w:spacing w:after="0" w:line="240" w:lineRule="auto"/>
        <w:rPr>
          <w:rFonts w:ascii="Arial" w:hAnsi="Arial" w:cs="Arial"/>
        </w:rPr>
      </w:pPr>
    </w:p>
    <w:sectPr w:rsidR="001B0A86" w:rsidRPr="001F68D4" w:rsidSect="004D2E0C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E0C"/>
    <w:rsid w:val="00191B1D"/>
    <w:rsid w:val="001A7FDB"/>
    <w:rsid w:val="001B0A86"/>
    <w:rsid w:val="001F68D4"/>
    <w:rsid w:val="00226C02"/>
    <w:rsid w:val="002804BA"/>
    <w:rsid w:val="00310262"/>
    <w:rsid w:val="00483E07"/>
    <w:rsid w:val="004D2E0C"/>
    <w:rsid w:val="006B4EEA"/>
    <w:rsid w:val="006D1057"/>
    <w:rsid w:val="00722FB7"/>
    <w:rsid w:val="00745C1A"/>
    <w:rsid w:val="00790617"/>
    <w:rsid w:val="00834443"/>
    <w:rsid w:val="00922AE4"/>
    <w:rsid w:val="009601A3"/>
    <w:rsid w:val="00A31B42"/>
    <w:rsid w:val="00A40E5F"/>
    <w:rsid w:val="00D6064C"/>
    <w:rsid w:val="00D67E76"/>
    <w:rsid w:val="00D84600"/>
    <w:rsid w:val="00DA3C6C"/>
    <w:rsid w:val="00F6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443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ie">
    <w:name w:val="Domyślnie"/>
    <w:uiPriority w:val="99"/>
    <w:rsid w:val="004D2E0C"/>
    <w:pPr>
      <w:tabs>
        <w:tab w:val="left" w:pos="708"/>
      </w:tabs>
      <w:suppressAutoHyphens/>
      <w:spacing w:after="200" w:line="276" w:lineRule="auto"/>
    </w:pPr>
    <w:rPr>
      <w:rFonts w:eastAsia="SimSun"/>
      <w:color w:val="00000A"/>
      <w:lang w:eastAsia="en-US"/>
    </w:rPr>
  </w:style>
  <w:style w:type="paragraph" w:styleId="Header">
    <w:name w:val="header"/>
    <w:basedOn w:val="Domylnie"/>
    <w:next w:val="Tretekstu"/>
    <w:link w:val="HeaderChar"/>
    <w:uiPriority w:val="99"/>
    <w:rsid w:val="004D2E0C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90617"/>
    <w:rPr>
      <w:rFonts w:cs="Times New Roman"/>
    </w:rPr>
  </w:style>
  <w:style w:type="paragraph" w:customStyle="1" w:styleId="Tretekstu">
    <w:name w:val="Treść tekstu"/>
    <w:basedOn w:val="Domylnie"/>
    <w:uiPriority w:val="99"/>
    <w:rsid w:val="004D2E0C"/>
    <w:pPr>
      <w:spacing w:after="120"/>
    </w:pPr>
  </w:style>
  <w:style w:type="paragraph" w:styleId="List">
    <w:name w:val="List"/>
    <w:basedOn w:val="Tretekstu"/>
    <w:uiPriority w:val="99"/>
    <w:rsid w:val="004D2E0C"/>
    <w:rPr>
      <w:rFonts w:cs="Mangal"/>
    </w:rPr>
  </w:style>
  <w:style w:type="paragraph" w:styleId="Signature">
    <w:name w:val="Signature"/>
    <w:basedOn w:val="Domylnie"/>
    <w:link w:val="SignatureChar"/>
    <w:uiPriority w:val="99"/>
    <w:rsid w:val="004D2E0C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790617"/>
    <w:rPr>
      <w:rFonts w:cs="Times New Roman"/>
    </w:rPr>
  </w:style>
  <w:style w:type="paragraph" w:customStyle="1" w:styleId="Indeks">
    <w:name w:val="Indeks"/>
    <w:basedOn w:val="Domylnie"/>
    <w:uiPriority w:val="99"/>
    <w:rsid w:val="004D2E0C"/>
    <w:pPr>
      <w:suppressLineNumbers/>
    </w:pPr>
    <w:rPr>
      <w:rFonts w:cs="Mangal"/>
    </w:rPr>
  </w:style>
  <w:style w:type="paragraph" w:styleId="ListParagraph">
    <w:name w:val="List Paragraph"/>
    <w:basedOn w:val="Domylnie"/>
    <w:uiPriority w:val="99"/>
    <w:qFormat/>
    <w:rsid w:val="004D2E0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71</Words>
  <Characters>426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KONTROLE W MIEJSKIM PRZEDSZKOLU NR 13 IM</dc:title>
  <dc:subject/>
  <dc:creator>dyrektor</dc:creator>
  <cp:keywords/>
  <dc:description/>
  <cp:lastModifiedBy>Izabela Sekuła</cp:lastModifiedBy>
  <cp:revision>4</cp:revision>
  <dcterms:created xsi:type="dcterms:W3CDTF">2016-02-16T12:27:00Z</dcterms:created>
  <dcterms:modified xsi:type="dcterms:W3CDTF">2016-02-16T12:40:00Z</dcterms:modified>
</cp:coreProperties>
</file>